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1"/>
        <w:gridCol w:w="1334"/>
        <w:gridCol w:w="266"/>
        <w:gridCol w:w="2018"/>
        <w:gridCol w:w="2164"/>
        <w:gridCol w:w="1829"/>
      </w:tblGrid>
      <w:tr w:rsidR="0090596C" w:rsidRPr="0090596C" w:rsidTr="000E35CE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C12B21" w:rsidP="00C12B21">
            <w:pPr>
              <w:pStyle w:val="Titolo1"/>
              <w:outlineLvl w:val="0"/>
            </w:pPr>
            <w:bookmarkStart w:id="0" w:name="_GoBack"/>
            <w:bookmarkEnd w:id="0"/>
            <w:r>
              <w:t>Dati Richiedente</w:t>
            </w:r>
          </w:p>
        </w:tc>
      </w:tr>
      <w:tr w:rsidR="00650259" w:rsidRPr="00846B76" w:rsidTr="00B151E0">
        <w:sdt>
          <w:sdtPr>
            <w:id w:val="1621259925"/>
            <w:placeholder>
              <w:docPart w:val="EE392ECA32CF46F49C88F68ACD015D92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B151E0">
        <w:sdt>
          <w:sdtPr>
            <w:id w:val="-1470592894"/>
            <w:placeholder>
              <w:docPart w:val="CFABD7B772654FB5A952EEA465610863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B151E0">
        <w:tc>
          <w:tcPr>
            <w:tcW w:w="1743" w:type="pct"/>
            <w:gridSpan w:val="3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rPr>
                <w:lang w:bidi="it-IT"/>
              </w:rPr>
              <w:t>Associazione</w:t>
            </w:r>
          </w:p>
        </w:tc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C12B21" w:rsidRPr="00846B76" w:rsidTr="00B151E0">
        <w:tc>
          <w:tcPr>
            <w:tcW w:w="1743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CF o PIVA</w:t>
            </w:r>
          </w:p>
        </w:tc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C12B21" w:rsidRPr="00846B76" w:rsidTr="00B151E0">
        <w:tc>
          <w:tcPr>
            <w:tcW w:w="1743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Iscrizione Registro</w:t>
            </w:r>
          </w:p>
        </w:tc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C12B21" w:rsidRPr="00846B76" w:rsidTr="00B151E0">
        <w:tc>
          <w:tcPr>
            <w:tcW w:w="1743" w:type="pct"/>
            <w:gridSpan w:val="3"/>
            <w:vAlign w:val="bottom"/>
          </w:tcPr>
          <w:p w:rsidR="00C12B21" w:rsidRDefault="00C12B21" w:rsidP="00F230F0">
            <w:pPr>
              <w:pStyle w:val="Rientronormale"/>
              <w:ind w:left="284"/>
              <w:rPr>
                <w:lang w:bidi="it-IT"/>
              </w:rPr>
            </w:pPr>
            <w:r>
              <w:rPr>
                <w:lang w:bidi="it-IT"/>
              </w:rPr>
              <w:t>Numero e data</w:t>
            </w:r>
          </w:p>
        </w:tc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C12B21" w:rsidRPr="00846B76" w:rsidRDefault="00C12B21" w:rsidP="007F7B5D">
            <w:pPr>
              <w:spacing w:before="120"/>
            </w:pPr>
          </w:p>
        </w:tc>
      </w:tr>
      <w:tr w:rsidR="00650259" w:rsidRPr="00846B76" w:rsidTr="00B151E0">
        <w:sdt>
          <w:sdtPr>
            <w:id w:val="572943512"/>
            <w:placeholder>
              <w:docPart w:val="E2FBB99A86A649B8B82CABC7261C7519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Indirizzo</w:t>
                </w:r>
              </w:p>
            </w:tc>
          </w:sdtContent>
        </w:sdt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B151E0">
        <w:sdt>
          <w:sdtPr>
            <w:id w:val="-521243642"/>
            <w:placeholder>
              <w:docPart w:val="CD205F2336AF4B8BB71D289088C1B834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Città/stato/CAP</w:t>
                </w:r>
              </w:p>
            </w:tc>
          </w:sdtContent>
        </w:sdt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B151E0">
        <w:sdt>
          <w:sdtPr>
            <w:id w:val="83577009"/>
            <w:placeholder>
              <w:docPart w:val="982C3C4AABCE4EA78B998A4AD187E52F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109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tc>
          <w:tcPr>
            <w:tcW w:w="1173" w:type="pct"/>
            <w:vAlign w:val="bottom"/>
          </w:tcPr>
          <w:p w:rsidR="00650259" w:rsidRPr="00846B76" w:rsidRDefault="00C12B21" w:rsidP="00C12B21">
            <w:r>
              <w:t xml:space="preserve">Telefono </w:t>
            </w:r>
            <w:proofErr w:type="spellStart"/>
            <w:r>
              <w:t>cell</w:t>
            </w:r>
            <w:proofErr w:type="spellEnd"/>
          </w:p>
        </w:tc>
        <w:tc>
          <w:tcPr>
            <w:tcW w:w="9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B151E0">
        <w:sdt>
          <w:sdtPr>
            <w:id w:val="-965116832"/>
            <w:placeholder>
              <w:docPart w:val="72535467DF3F42BA82E81DAF56C50EB3"/>
            </w:placeholder>
            <w:temporary/>
            <w:showingPlcHdr/>
          </w:sdtPr>
          <w:sdtEndPr/>
          <w:sdtContent>
            <w:tc>
              <w:tcPr>
                <w:tcW w:w="1743" w:type="pct"/>
                <w:gridSpan w:val="3"/>
                <w:vAlign w:val="bottom"/>
              </w:tcPr>
              <w:p w:rsidR="00650259" w:rsidRPr="00846B76" w:rsidRDefault="0090596C" w:rsidP="00F230F0">
                <w:pPr>
                  <w:pStyle w:val="Rientronormale"/>
                  <w:ind w:left="284"/>
                </w:pPr>
                <w:r w:rsidRPr="0090596C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257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0E35CE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76724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0E35CE">
        <w:tc>
          <w:tcPr>
            <w:tcW w:w="5000" w:type="pct"/>
            <w:gridSpan w:val="6"/>
            <w:shd w:val="clear" w:color="auto" w:fill="731F1C" w:themeFill="accent5"/>
          </w:tcPr>
          <w:p w:rsidR="00650259" w:rsidRPr="0090596C" w:rsidRDefault="00C12B21" w:rsidP="00C12B21">
            <w:pPr>
              <w:pStyle w:val="Titolo1"/>
              <w:outlineLvl w:val="0"/>
            </w:pPr>
            <w:r>
              <w:t>Descrizione Iniziativa</w:t>
            </w:r>
          </w:p>
        </w:tc>
      </w:tr>
      <w:tr w:rsidR="00650259" w:rsidRPr="00846B76" w:rsidTr="00B151E0">
        <w:tc>
          <w:tcPr>
            <w:tcW w:w="1603" w:type="pct"/>
            <w:gridSpan w:val="2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t>Titolo</w:t>
            </w:r>
          </w:p>
        </w:tc>
        <w:tc>
          <w:tcPr>
            <w:tcW w:w="3397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F230F0">
            <w:pPr>
              <w:spacing w:before="120"/>
              <w:ind w:left="284"/>
            </w:pPr>
          </w:p>
        </w:tc>
      </w:tr>
      <w:tr w:rsidR="00650259" w:rsidRPr="00846B76" w:rsidTr="00B151E0">
        <w:tc>
          <w:tcPr>
            <w:tcW w:w="1603" w:type="pct"/>
            <w:gridSpan w:val="2"/>
            <w:vAlign w:val="bottom"/>
          </w:tcPr>
          <w:p w:rsidR="00650259" w:rsidRPr="00846B76" w:rsidRDefault="00C12B21" w:rsidP="00F230F0">
            <w:pPr>
              <w:pStyle w:val="Rientronormale"/>
              <w:ind w:left="284"/>
            </w:pPr>
            <w:r>
              <w:t>Data svolgimento</w:t>
            </w:r>
          </w:p>
        </w:tc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F230F0">
            <w:pPr>
              <w:spacing w:before="120"/>
              <w:ind w:left="284"/>
            </w:pPr>
          </w:p>
        </w:tc>
      </w:tr>
      <w:tr w:rsidR="00650259" w:rsidRPr="00846B76" w:rsidTr="00B151E0">
        <w:tc>
          <w:tcPr>
            <w:tcW w:w="882" w:type="pct"/>
            <w:vAlign w:val="bottom"/>
          </w:tcPr>
          <w:p w:rsidR="00650259" w:rsidRPr="00846B76" w:rsidRDefault="00650259" w:rsidP="0090596C">
            <w:pPr>
              <w:spacing w:before="120"/>
              <w:ind w:left="698"/>
            </w:pPr>
          </w:p>
        </w:tc>
        <w:tc>
          <w:tcPr>
            <w:tcW w:w="4118" w:type="pct"/>
            <w:gridSpan w:val="5"/>
            <w:vAlign w:val="bottom"/>
          </w:tcPr>
          <w:p w:rsidR="00650259" w:rsidRPr="00846B76" w:rsidRDefault="00650259" w:rsidP="00F07811"/>
        </w:tc>
      </w:tr>
      <w:tr w:rsidR="00650259" w:rsidRPr="00846B76" w:rsidTr="000E35CE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76724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vAlign w:val="bottom"/>
          </w:tcPr>
          <w:p w:rsidR="00327C17" w:rsidRPr="00C0430E" w:rsidRDefault="00327C17" w:rsidP="00F07811">
            <w:pPr>
              <w:spacing w:line="271" w:lineRule="auto"/>
            </w:pPr>
          </w:p>
        </w:tc>
      </w:tr>
      <w:tr w:rsidR="00327C17" w:rsidRPr="00C0430E" w:rsidTr="000E35CE">
        <w:tc>
          <w:tcPr>
            <w:tcW w:w="5000" w:type="pct"/>
            <w:gridSpan w:val="6"/>
            <w:vAlign w:val="bottom"/>
          </w:tcPr>
          <w:p w:rsidR="00327C17" w:rsidRPr="00C0430E" w:rsidRDefault="00327C17" w:rsidP="00F07811">
            <w:r w:rsidRPr="00C0430E">
              <w:t>---------------------------------------------------------------------------------------------</w:t>
            </w:r>
            <w:r w:rsidR="00C0430E">
              <w:t>-------------------------------------------------------------------------------------------------------------</w:t>
            </w:r>
          </w:p>
        </w:tc>
      </w:tr>
      <w:tr w:rsidR="00F025CA" w:rsidRPr="00C0430E" w:rsidTr="000E35CE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F025CA" w:rsidRPr="00C0430E" w:rsidRDefault="00F025CA" w:rsidP="00F07811"/>
        </w:tc>
      </w:tr>
    </w:tbl>
    <w:p w:rsidR="00F07811" w:rsidRDefault="00F07811" w:rsidP="00E677FE">
      <w:pPr>
        <w:spacing w:after="0"/>
      </w:pPr>
    </w:p>
    <w:p w:rsidR="00B151E0" w:rsidRDefault="00B151E0" w:rsidP="00E677FE">
      <w:pPr>
        <w:spacing w:after="0"/>
      </w:pPr>
    </w:p>
    <w:p w:rsidR="00B151E0" w:rsidRDefault="00B151E0" w:rsidP="00E677FE">
      <w:pPr>
        <w:spacing w:after="0"/>
      </w:pPr>
    </w:p>
    <w:p w:rsidR="00B151E0" w:rsidRPr="0020345D" w:rsidRDefault="00B151E0" w:rsidP="00E677FE">
      <w:pPr>
        <w:spacing w:after="0"/>
        <w:rPr>
          <w:b/>
          <w:color w:val="6D353E"/>
          <w:u w:val="single"/>
        </w:rPr>
      </w:pPr>
      <w:r w:rsidRPr="0020345D">
        <w:rPr>
          <w:b/>
          <w:color w:val="6D353E"/>
          <w:u w:val="single"/>
        </w:rPr>
        <w:lastRenderedPageBreak/>
        <w:t>Dettagli organizzativi</w:t>
      </w:r>
    </w:p>
    <w:p w:rsidR="00B151E0" w:rsidRDefault="00B151E0" w:rsidP="00E677FE">
      <w:pPr>
        <w:spacing w:after="0"/>
      </w:pPr>
    </w:p>
    <w:p w:rsidR="00B151E0" w:rsidRDefault="00B151E0" w:rsidP="00944C42">
      <w:pPr>
        <w:pStyle w:val="Paragrafoelenco"/>
        <w:numPr>
          <w:ilvl w:val="0"/>
          <w:numId w:val="26"/>
        </w:numPr>
        <w:spacing w:after="0"/>
      </w:pPr>
      <w:r>
        <w:t>Il Progetto prevede il supporto e/o la collaborazione con i Servizi Socia</w:t>
      </w:r>
      <w:r w:rsidR="00944C42">
        <w:t>l</w:t>
      </w:r>
      <w:r>
        <w:t xml:space="preserve">i o Sanitari del territorio [descrivere </w:t>
      </w:r>
      <w:proofErr w:type="spellStart"/>
      <w:r>
        <w:t>max</w:t>
      </w:r>
      <w:proofErr w:type="spellEnd"/>
      <w:r>
        <w:t xml:space="preserve"> 200 caratteri]</w:t>
      </w:r>
    </w:p>
    <w:p w:rsidR="00B151E0" w:rsidRDefault="00B151E0" w:rsidP="00E677FE">
      <w:pPr>
        <w:spacing w:after="0"/>
      </w:pPr>
    </w:p>
    <w:p w:rsidR="00944C42" w:rsidRDefault="00B151E0" w:rsidP="00944C42">
      <w:pPr>
        <w:pStyle w:val="Paragrafoelenco"/>
        <w:numPr>
          <w:ilvl w:val="0"/>
          <w:numId w:val="26"/>
        </w:numPr>
        <w:spacing w:after="0"/>
      </w:pPr>
      <w:r>
        <w:t>Il Progetto prevede l’inclusione di persone fragili/PUC o Tirocini Formativi</w:t>
      </w:r>
      <w:r w:rsidR="00944C42">
        <w:t xml:space="preserve"> [spiegare brevemente in </w:t>
      </w:r>
      <w:proofErr w:type="spellStart"/>
      <w:r w:rsidR="00944C42">
        <w:t>max</w:t>
      </w:r>
      <w:proofErr w:type="spellEnd"/>
      <w:r w:rsidR="00944C42">
        <w:t xml:space="preserve"> 100 caratteri]</w:t>
      </w:r>
    </w:p>
    <w:p w:rsidR="00944C42" w:rsidRDefault="00944C42" w:rsidP="00944C42">
      <w:pPr>
        <w:pStyle w:val="Paragrafoelenco"/>
      </w:pPr>
    </w:p>
    <w:p w:rsidR="00944C42" w:rsidRDefault="00944C42" w:rsidP="00944C42">
      <w:pPr>
        <w:pStyle w:val="Paragrafoelenco"/>
        <w:numPr>
          <w:ilvl w:val="0"/>
          <w:numId w:val="26"/>
        </w:numPr>
        <w:spacing w:after="0"/>
      </w:pPr>
      <w:r>
        <w:t xml:space="preserve">Il Progetto prevede attività nelle frazioni </w:t>
      </w:r>
      <w:r w:rsidR="008C0AAF">
        <w:t>di Fiscaglia [descrivere brevem</w:t>
      </w:r>
      <w:r>
        <w:t xml:space="preserve">ente l’attività </w:t>
      </w:r>
      <w:proofErr w:type="spellStart"/>
      <w:r>
        <w:t>max</w:t>
      </w:r>
      <w:proofErr w:type="spellEnd"/>
      <w:r>
        <w:t xml:space="preserve"> 300 caratteri]</w:t>
      </w:r>
    </w:p>
    <w:p w:rsidR="00944C42" w:rsidRDefault="00944C42" w:rsidP="00944C42">
      <w:pPr>
        <w:pStyle w:val="Paragrafoelenco"/>
      </w:pPr>
    </w:p>
    <w:p w:rsidR="008C0AAF" w:rsidRDefault="00944C42" w:rsidP="008C0AAF">
      <w:pPr>
        <w:pStyle w:val="Paragrafoelenco"/>
        <w:numPr>
          <w:ilvl w:val="0"/>
          <w:numId w:val="26"/>
        </w:numPr>
      </w:pPr>
      <w:r>
        <w:t xml:space="preserve">Il Progetto si coordina con le linee del Percorso LWP </w:t>
      </w:r>
      <w:r w:rsidRPr="00944C42">
        <w:t xml:space="preserve">[descrivere </w:t>
      </w:r>
      <w:proofErr w:type="spellStart"/>
      <w:r w:rsidRPr="00944C42">
        <w:t>brevemtente</w:t>
      </w:r>
      <w:proofErr w:type="spellEnd"/>
      <w:r w:rsidRPr="00944C42">
        <w:t xml:space="preserve"> l’attività </w:t>
      </w:r>
      <w:proofErr w:type="spellStart"/>
      <w:r w:rsidRPr="00944C42">
        <w:t>max</w:t>
      </w:r>
      <w:proofErr w:type="spellEnd"/>
      <w:r w:rsidRPr="00944C42">
        <w:t xml:space="preserve"> 300 caratteri]</w:t>
      </w:r>
    </w:p>
    <w:p w:rsidR="008C0AAF" w:rsidRDefault="008C0AAF" w:rsidP="008C0AAF">
      <w:pPr>
        <w:pStyle w:val="Paragrafoelenco"/>
      </w:pPr>
    </w:p>
    <w:p w:rsidR="008C0AAF" w:rsidRPr="00944C42" w:rsidRDefault="008C0AAF" w:rsidP="008C0AAF">
      <w:pPr>
        <w:pStyle w:val="Paragrafoelenco"/>
      </w:pPr>
    </w:p>
    <w:p w:rsidR="00944C42" w:rsidRPr="00944C42" w:rsidRDefault="00944C42" w:rsidP="00944C42">
      <w:pPr>
        <w:pStyle w:val="Paragrafoelenco"/>
        <w:numPr>
          <w:ilvl w:val="0"/>
          <w:numId w:val="26"/>
        </w:numPr>
      </w:pPr>
      <w:r>
        <w:t xml:space="preserve">Il Progetto è realizzato con la partecipazione di Associazioni e/o Enti del Terzo Settore attivi a livello provinciale </w:t>
      </w:r>
      <w:r w:rsidR="0020345D">
        <w:t>[descrivere brevem</w:t>
      </w:r>
      <w:r w:rsidRPr="00944C42">
        <w:t xml:space="preserve">ente l’attività </w:t>
      </w:r>
      <w:proofErr w:type="spellStart"/>
      <w:r w:rsidRPr="00944C42">
        <w:t>max</w:t>
      </w:r>
      <w:proofErr w:type="spellEnd"/>
      <w:r w:rsidRPr="00944C42">
        <w:t xml:space="preserve"> 300 caratteri]</w:t>
      </w:r>
    </w:p>
    <w:p w:rsidR="00944C42" w:rsidRDefault="00944C42" w:rsidP="00944C42">
      <w:pPr>
        <w:pStyle w:val="Paragrafoelenco"/>
        <w:spacing w:after="0"/>
      </w:pPr>
    </w:p>
    <w:p w:rsidR="00944C42" w:rsidRDefault="00944C42" w:rsidP="00944C42">
      <w:pPr>
        <w:pStyle w:val="Paragrafoelenco"/>
        <w:spacing w:after="0"/>
      </w:pPr>
      <w:r w:rsidRPr="008C0AAF">
        <w:rPr>
          <w:b/>
        </w:rPr>
        <w:t>Gli Obiettivi del Progetto sono</w:t>
      </w:r>
      <w:r>
        <w:t>:</w:t>
      </w:r>
    </w:p>
    <w:p w:rsidR="00944C42" w:rsidRDefault="00944C42" w:rsidP="0020345D">
      <w:pPr>
        <w:pStyle w:val="Paragrafoelenco"/>
        <w:numPr>
          <w:ilvl w:val="0"/>
          <w:numId w:val="27"/>
        </w:numPr>
        <w:spacing w:after="0"/>
      </w:pPr>
      <w:proofErr w:type="gramStart"/>
      <w:r>
        <w:t>affiancamento</w:t>
      </w:r>
      <w:proofErr w:type="gramEnd"/>
      <w:r>
        <w:t xml:space="preserve"> persone anziane</w:t>
      </w:r>
    </w:p>
    <w:p w:rsidR="00944C42" w:rsidRDefault="00944C42" w:rsidP="0020345D">
      <w:pPr>
        <w:pStyle w:val="Paragrafoelenco"/>
        <w:numPr>
          <w:ilvl w:val="0"/>
          <w:numId w:val="27"/>
        </w:numPr>
        <w:spacing w:after="0"/>
      </w:pPr>
      <w:proofErr w:type="gramStart"/>
      <w:r>
        <w:t>affiancamento</w:t>
      </w:r>
      <w:proofErr w:type="gramEnd"/>
      <w:r>
        <w:t xml:space="preserve"> e sostegno a persone anziane residenti in località del Comune sprovviste di Servizi</w:t>
      </w:r>
    </w:p>
    <w:p w:rsidR="00944C42" w:rsidRDefault="00944C42" w:rsidP="0020345D">
      <w:pPr>
        <w:pStyle w:val="Paragrafoelenco"/>
        <w:numPr>
          <w:ilvl w:val="0"/>
          <w:numId w:val="27"/>
        </w:numPr>
        <w:spacing w:after="0"/>
      </w:pPr>
      <w:proofErr w:type="gramStart"/>
      <w:r>
        <w:t>creazione</w:t>
      </w:r>
      <w:proofErr w:type="gramEnd"/>
      <w:r>
        <w:t>/organizzazione di punti di aggregazione e/o informazione per le famiglie con particolare attenzione alle disabilit</w:t>
      </w:r>
      <w:r w:rsidR="0020345D">
        <w:t>à</w:t>
      </w:r>
    </w:p>
    <w:p w:rsidR="0020345D" w:rsidRDefault="0020345D" w:rsidP="0020345D">
      <w:pPr>
        <w:pStyle w:val="Paragrafoelenco"/>
        <w:numPr>
          <w:ilvl w:val="0"/>
          <w:numId w:val="27"/>
        </w:numPr>
        <w:spacing w:after="0"/>
      </w:pPr>
      <w:proofErr w:type="gramStart"/>
      <w:r w:rsidRPr="0020345D">
        <w:t>creazione</w:t>
      </w:r>
      <w:proofErr w:type="gramEnd"/>
      <w:r w:rsidRPr="0020345D">
        <w:t>/organizzazione di punti di aggregazione</w:t>
      </w:r>
      <w:r>
        <w:t xml:space="preserve"> per i giovani</w:t>
      </w:r>
    </w:p>
    <w:p w:rsidR="0020345D" w:rsidRDefault="0020345D" w:rsidP="0020345D">
      <w:pPr>
        <w:pStyle w:val="Paragrafoelenco"/>
        <w:numPr>
          <w:ilvl w:val="0"/>
          <w:numId w:val="27"/>
        </w:numPr>
        <w:spacing w:after="0"/>
      </w:pPr>
      <w:proofErr w:type="gramStart"/>
      <w:r>
        <w:t>organizzazione</w:t>
      </w:r>
      <w:proofErr w:type="gramEnd"/>
      <w:r>
        <w:t xml:space="preserve"> di un servizio di assistenza alimentare per le persone più fragili</w:t>
      </w:r>
    </w:p>
    <w:p w:rsidR="0020345D" w:rsidRDefault="0020345D" w:rsidP="0020345D">
      <w:pPr>
        <w:spacing w:after="0"/>
        <w:ind w:left="720"/>
      </w:pPr>
      <w:proofErr w:type="gramStart"/>
      <w:r w:rsidRPr="0020345D">
        <w:t>descrivere</w:t>
      </w:r>
      <w:proofErr w:type="gramEnd"/>
      <w:r w:rsidRPr="0020345D">
        <w:t xml:space="preserve"> brevemente l’attività </w:t>
      </w:r>
      <w:proofErr w:type="spellStart"/>
      <w:r w:rsidRPr="0020345D">
        <w:t>max</w:t>
      </w:r>
      <w:proofErr w:type="spellEnd"/>
      <w:r w:rsidRPr="0020345D">
        <w:t xml:space="preserve"> 300 caratteri</w:t>
      </w:r>
      <w:r>
        <w:t>………………………………</w:t>
      </w:r>
    </w:p>
    <w:p w:rsidR="0020345D" w:rsidRDefault="0020345D" w:rsidP="0020345D">
      <w:pPr>
        <w:spacing w:after="0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345D" w:rsidRDefault="0020345D" w:rsidP="0020345D">
      <w:pPr>
        <w:spacing w:after="0"/>
        <w:ind w:left="720"/>
      </w:pPr>
    </w:p>
    <w:p w:rsidR="0020345D" w:rsidRDefault="0020345D" w:rsidP="0020345D">
      <w:pPr>
        <w:pStyle w:val="Paragrafoelenco"/>
        <w:numPr>
          <w:ilvl w:val="0"/>
          <w:numId w:val="28"/>
        </w:numPr>
        <w:spacing w:after="0"/>
      </w:pPr>
      <w:r>
        <w:t>Numero di utenti afferenti ai Servizi Sociali coinvolti………………………</w:t>
      </w:r>
    </w:p>
    <w:p w:rsidR="0020345D" w:rsidRDefault="0020345D" w:rsidP="0020345D">
      <w:pPr>
        <w:pStyle w:val="Paragrafoelenco"/>
        <w:numPr>
          <w:ilvl w:val="0"/>
          <w:numId w:val="28"/>
        </w:numPr>
        <w:spacing w:after="0"/>
      </w:pPr>
      <w:r>
        <w:t>Numero di utenti non afferenti ai servizi sociali coinvolti………………….</w:t>
      </w:r>
    </w:p>
    <w:p w:rsidR="00944C42" w:rsidRDefault="00944C42" w:rsidP="00E677FE">
      <w:pPr>
        <w:spacing w:after="0"/>
      </w:pPr>
    </w:p>
    <w:p w:rsidR="0020345D" w:rsidRDefault="0020345D" w:rsidP="00E677FE">
      <w:pPr>
        <w:spacing w:after="0"/>
      </w:pPr>
      <w:r w:rsidRPr="008C0AAF">
        <w:rPr>
          <w:b/>
        </w:rPr>
        <w:t>Per monitorare il funzionamento del Progetto saranno realizzati</w:t>
      </w:r>
      <w:r>
        <w:t>:</w:t>
      </w:r>
    </w:p>
    <w:p w:rsidR="0020345D" w:rsidRDefault="0020345D" w:rsidP="0020345D">
      <w:pPr>
        <w:pStyle w:val="Paragrafoelenco"/>
        <w:numPr>
          <w:ilvl w:val="0"/>
          <w:numId w:val="29"/>
        </w:numPr>
        <w:spacing w:after="0"/>
      </w:pPr>
      <w:r>
        <w:t xml:space="preserve">N…… questionari di verifica [descrivere cosa verrà verificato, su chi e con che cadenza </w:t>
      </w:r>
      <w:proofErr w:type="spellStart"/>
      <w:r>
        <w:t>max</w:t>
      </w:r>
      <w:proofErr w:type="spellEnd"/>
      <w:r>
        <w:t xml:space="preserve"> 300 caratteri]</w:t>
      </w:r>
    </w:p>
    <w:p w:rsidR="0020345D" w:rsidRDefault="0020345D" w:rsidP="0020345D">
      <w:pPr>
        <w:pStyle w:val="Paragrafoelenco"/>
        <w:numPr>
          <w:ilvl w:val="0"/>
          <w:numId w:val="29"/>
        </w:numPr>
        <w:spacing w:after="0"/>
      </w:pPr>
      <w:r>
        <w:t xml:space="preserve">N…… di report [descrivere l’oggetto dei report e le modalità di </w:t>
      </w:r>
      <w:proofErr w:type="spellStart"/>
      <w:r>
        <w:t>diffsione</w:t>
      </w:r>
      <w:proofErr w:type="spellEnd"/>
      <w:r>
        <w:t xml:space="preserve">, </w:t>
      </w:r>
      <w:proofErr w:type="spellStart"/>
      <w:r>
        <w:t>max</w:t>
      </w:r>
      <w:proofErr w:type="spellEnd"/>
      <w:r>
        <w:t xml:space="preserve"> 200 caratteri]</w:t>
      </w:r>
    </w:p>
    <w:p w:rsidR="0020345D" w:rsidRDefault="0020345D" w:rsidP="0020345D">
      <w:pPr>
        <w:spacing w:after="0"/>
      </w:pPr>
    </w:p>
    <w:p w:rsidR="0020345D" w:rsidRDefault="008C0AAF" w:rsidP="0020345D">
      <w:pPr>
        <w:spacing w:after="0"/>
      </w:pPr>
      <w:r>
        <w:t>Data prevista di termine</w:t>
      </w:r>
      <w:r w:rsidR="0020345D">
        <w:t xml:space="preserve"> del progetto</w:t>
      </w:r>
      <w:proofErr w:type="gramStart"/>
      <w:r w:rsidR="0020345D">
        <w:t xml:space="preserve"> </w:t>
      </w:r>
      <w:r>
        <w:t>:</w:t>
      </w:r>
      <w:proofErr w:type="gramEnd"/>
      <w:r>
        <w:t>………………………………..</w:t>
      </w:r>
    </w:p>
    <w:p w:rsidR="008C0AAF" w:rsidRDefault="008C0AAF" w:rsidP="0020345D">
      <w:pPr>
        <w:spacing w:after="0"/>
      </w:pPr>
    </w:p>
    <w:p w:rsidR="008C0AAF" w:rsidRPr="008C0AAF" w:rsidRDefault="008C0AAF" w:rsidP="0020345D">
      <w:pPr>
        <w:spacing w:after="0"/>
        <w:rPr>
          <w:b/>
        </w:rPr>
      </w:pPr>
      <w:r w:rsidRPr="008C0AAF">
        <w:rPr>
          <w:b/>
        </w:rPr>
        <w:t>Momenti di Formazione programmati</w:t>
      </w:r>
    </w:p>
    <w:p w:rsidR="008C0AAF" w:rsidRDefault="008C0AAF" w:rsidP="0020345D">
      <w:pPr>
        <w:spacing w:after="0"/>
      </w:pPr>
    </w:p>
    <w:p w:rsidR="008C0AAF" w:rsidRDefault="008C0AAF" w:rsidP="0020345D">
      <w:pPr>
        <w:spacing w:after="0"/>
      </w:pPr>
      <w:r>
        <w:t>Relatore……………………………. Tema della Formazione………………………………………</w:t>
      </w:r>
    </w:p>
    <w:p w:rsidR="008C0AAF" w:rsidRDefault="008C0AAF" w:rsidP="0020345D">
      <w:pPr>
        <w:spacing w:after="0"/>
      </w:pPr>
      <w:r>
        <w:t>………………………………………………………………………………………………………………………..</w:t>
      </w:r>
    </w:p>
    <w:p w:rsidR="008C0AAF" w:rsidRDefault="008C0AAF" w:rsidP="0020345D">
      <w:pPr>
        <w:spacing w:after="0"/>
      </w:pPr>
      <w:r>
        <w:t>Data prevista……………………………………………………………………………………………………</w:t>
      </w:r>
    </w:p>
    <w:p w:rsidR="008C0AAF" w:rsidRDefault="008C0AAF" w:rsidP="0020345D">
      <w:pPr>
        <w:spacing w:after="0"/>
      </w:pPr>
    </w:p>
    <w:p w:rsidR="008C0AAF" w:rsidRDefault="008C0AAF" w:rsidP="0020345D">
      <w:pPr>
        <w:spacing w:after="0"/>
      </w:pPr>
    </w:p>
    <w:p w:rsidR="008C0AAF" w:rsidRDefault="008C0AAF" w:rsidP="0020345D">
      <w:pPr>
        <w:spacing w:after="0"/>
      </w:pPr>
      <w:r w:rsidRPr="008C0AAF">
        <w:rPr>
          <w:b/>
        </w:rPr>
        <w:t>Tipologia degli Utenti Coinvolti</w:t>
      </w:r>
      <w:r>
        <w:t>:</w:t>
      </w:r>
    </w:p>
    <w:p w:rsidR="008C0AAF" w:rsidRDefault="008C0AAF" w:rsidP="008C0AAF">
      <w:pPr>
        <w:pStyle w:val="Paragrafoelenco"/>
        <w:numPr>
          <w:ilvl w:val="0"/>
          <w:numId w:val="30"/>
        </w:numPr>
        <w:spacing w:after="0"/>
      </w:pPr>
      <w:proofErr w:type="gramStart"/>
      <w:r>
        <w:t>bambini</w:t>
      </w:r>
      <w:proofErr w:type="gramEnd"/>
      <w:r>
        <w:t xml:space="preserve"> minori di 6 anni e loro famiglie</w:t>
      </w:r>
    </w:p>
    <w:p w:rsidR="008C0AAF" w:rsidRDefault="008C0AAF" w:rsidP="008C0AAF">
      <w:pPr>
        <w:pStyle w:val="Paragrafoelenco"/>
        <w:numPr>
          <w:ilvl w:val="0"/>
          <w:numId w:val="30"/>
        </w:numPr>
        <w:spacing w:after="0"/>
      </w:pPr>
      <w:proofErr w:type="gramStart"/>
      <w:r>
        <w:t>adolescenti</w:t>
      </w:r>
      <w:proofErr w:type="gramEnd"/>
    </w:p>
    <w:p w:rsidR="008C0AAF" w:rsidRDefault="008C0AAF" w:rsidP="008C0AAF">
      <w:pPr>
        <w:pStyle w:val="Paragrafoelenco"/>
        <w:numPr>
          <w:ilvl w:val="0"/>
          <w:numId w:val="30"/>
        </w:numPr>
        <w:spacing w:after="0"/>
      </w:pPr>
      <w:proofErr w:type="gramStart"/>
      <w:r>
        <w:t>anziani</w:t>
      </w:r>
      <w:proofErr w:type="gramEnd"/>
      <w:r>
        <w:t xml:space="preserve"> e/o persone fragili</w:t>
      </w:r>
    </w:p>
    <w:p w:rsidR="008C0AAF" w:rsidRDefault="008C0AAF" w:rsidP="008C0AAF">
      <w:pPr>
        <w:pStyle w:val="Paragrafoelenco"/>
        <w:numPr>
          <w:ilvl w:val="0"/>
          <w:numId w:val="30"/>
        </w:numPr>
        <w:spacing w:after="0"/>
      </w:pPr>
      <w:proofErr w:type="gramStart"/>
      <w:r>
        <w:t>famiglie</w:t>
      </w:r>
      <w:proofErr w:type="gramEnd"/>
      <w:r>
        <w:t xml:space="preserve"> e persone straniere con l’obiettivo di integrarle maggiormente nella comunità</w:t>
      </w:r>
    </w:p>
    <w:p w:rsidR="008C0AAF" w:rsidRDefault="008C0AAF" w:rsidP="008C0AAF">
      <w:pPr>
        <w:spacing w:after="0"/>
      </w:pPr>
    </w:p>
    <w:p w:rsidR="008C0AAF" w:rsidRDefault="008C0AAF" w:rsidP="008C0AAF">
      <w:pPr>
        <w:spacing w:after="0"/>
      </w:pPr>
    </w:p>
    <w:p w:rsidR="008C0AAF" w:rsidRDefault="008C0AAF" w:rsidP="008C0AAF">
      <w:pPr>
        <w:spacing w:after="0"/>
      </w:pPr>
    </w:p>
    <w:p w:rsidR="008C0AAF" w:rsidRDefault="008C0AAF" w:rsidP="008C0AAF">
      <w:pPr>
        <w:spacing w:after="0"/>
      </w:pPr>
      <w:r w:rsidRPr="008C0AAF">
        <w:rPr>
          <w:b/>
        </w:rPr>
        <w:t>Esperti coinvolti nella progettazione</w:t>
      </w:r>
      <w:r>
        <w:t>:</w:t>
      </w:r>
    </w:p>
    <w:p w:rsidR="008C0AAF" w:rsidRDefault="008C0AAF" w:rsidP="008C0AAF">
      <w:pPr>
        <w:spacing w:after="0"/>
      </w:pPr>
    </w:p>
    <w:p w:rsidR="008C0AAF" w:rsidRDefault="008C0AAF" w:rsidP="008C0AAF">
      <w:pPr>
        <w:spacing w:after="0"/>
      </w:pPr>
      <w:r>
        <w:t>NOME E COGNOME …………………………………………………………………. Qualifica……</w:t>
      </w:r>
      <w:proofErr w:type="gramStart"/>
      <w:r>
        <w:t>..</w:t>
      </w:r>
      <w:proofErr w:type="gramEnd"/>
    </w:p>
    <w:p w:rsidR="008C0AAF" w:rsidRDefault="008C0AAF" w:rsidP="008C0AAF">
      <w:pPr>
        <w:spacing w:after="0"/>
      </w:pPr>
      <w:r>
        <w:t>………………………………………………………………………………………………………………………..</w:t>
      </w:r>
    </w:p>
    <w:p w:rsidR="008C0AAF" w:rsidRDefault="008C0AAF" w:rsidP="008C0AAF">
      <w:pPr>
        <w:spacing w:after="0"/>
      </w:pPr>
      <w:r>
        <w:t>Contributo al Progetto …………………………………………………………………………………....</w:t>
      </w:r>
    </w:p>
    <w:p w:rsidR="008C0AAF" w:rsidRDefault="008C0AAF" w:rsidP="008C0AAF">
      <w:pPr>
        <w:spacing w:after="0"/>
      </w:pPr>
      <w:r>
        <w:t>…………………………………………………………………………………………………………………………</w:t>
      </w:r>
    </w:p>
    <w:p w:rsidR="008C0AAF" w:rsidRDefault="008C0AAF" w:rsidP="008C0AAF">
      <w:pPr>
        <w:spacing w:after="0"/>
      </w:pPr>
    </w:p>
    <w:p w:rsidR="00944C42" w:rsidRPr="00C0430E" w:rsidRDefault="00944C42" w:rsidP="00E677FE">
      <w:pPr>
        <w:spacing w:after="0"/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6048"/>
      </w:tblGrid>
      <w:tr w:rsidR="00327C17" w:rsidRPr="00327C17" w:rsidTr="0076724B">
        <w:tc>
          <w:tcPr>
            <w:tcW w:w="5000" w:type="pct"/>
            <w:gridSpan w:val="2"/>
            <w:shd w:val="clear" w:color="auto" w:fill="731F1C" w:themeFill="accent5"/>
          </w:tcPr>
          <w:p w:rsidR="00327C17" w:rsidRPr="00327C17" w:rsidRDefault="00327C17" w:rsidP="00327C17">
            <w:pPr>
              <w:spacing w:line="271" w:lineRule="auto"/>
              <w:rPr>
                <w:b/>
              </w:rPr>
            </w:pPr>
            <w:r w:rsidRPr="00327C17">
              <w:rPr>
                <w:b/>
              </w:rPr>
              <w:t>Piano Finanzi</w:t>
            </w:r>
            <w:r>
              <w:rPr>
                <w:b/>
              </w:rPr>
              <w:t>a</w:t>
            </w:r>
            <w:r w:rsidRPr="00327C17">
              <w:rPr>
                <w:b/>
              </w:rPr>
              <w:t>rio</w:t>
            </w:r>
            <w:r>
              <w:rPr>
                <w:b/>
              </w:rPr>
              <w:t xml:space="preserve"> – Spese Previste</w:t>
            </w: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Attività promozionali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Cancelleria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rPr>
                <w:lang w:bidi="it-IT"/>
              </w:rPr>
              <w:t>Spese personale esterno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Assicurazioni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Noleggio/affitto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DE1188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Consulenze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amministrative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materiali di consumo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327C17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Spese telefoniche</w:t>
            </w:r>
          </w:p>
        </w:tc>
        <w:tc>
          <w:tcPr>
            <w:tcW w:w="3272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Default="00327C17" w:rsidP="00327C17">
            <w:r>
              <w:t>Altro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/>
        </w:tc>
      </w:tr>
    </w:tbl>
    <w:p w:rsidR="00327C17" w:rsidRDefault="00327C17" w:rsidP="00E677FE">
      <w:pPr>
        <w:spacing w:after="0"/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6048"/>
      </w:tblGrid>
      <w:tr w:rsidR="00327C17" w:rsidRPr="00327C17" w:rsidTr="0076724B">
        <w:tc>
          <w:tcPr>
            <w:tcW w:w="5000" w:type="pct"/>
            <w:gridSpan w:val="2"/>
            <w:shd w:val="clear" w:color="auto" w:fill="731F1C" w:themeFill="accent5"/>
          </w:tcPr>
          <w:p w:rsidR="00327C17" w:rsidRPr="00327C17" w:rsidRDefault="00327C17" w:rsidP="00327C17">
            <w:pPr>
              <w:spacing w:line="271" w:lineRule="auto"/>
              <w:rPr>
                <w:b/>
              </w:rPr>
            </w:pPr>
            <w:r>
              <w:rPr>
                <w:b/>
              </w:rPr>
              <w:t xml:space="preserve">Piano di </w:t>
            </w:r>
            <w:proofErr w:type="spellStart"/>
            <w:r>
              <w:rPr>
                <w:b/>
              </w:rPr>
              <w:t>finanzaimento</w:t>
            </w:r>
            <w:proofErr w:type="spellEnd"/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Dalle casse Organizzazione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t>Contributi ricevuti da altri Enti e Istituzioni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327C17" w:rsidP="00327C17">
            <w:pPr>
              <w:spacing w:line="271" w:lineRule="auto"/>
            </w:pPr>
            <w:r>
              <w:rPr>
                <w:lang w:bidi="it-IT"/>
              </w:rPr>
              <w:t xml:space="preserve">Entrate Previste dall’attività 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C0430E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Sponsorizzazioni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  <w:tr w:rsidR="00327C17" w:rsidRPr="00327C17" w:rsidTr="0076724B">
        <w:tc>
          <w:tcPr>
            <w:tcW w:w="1728" w:type="pct"/>
            <w:vAlign w:val="bottom"/>
          </w:tcPr>
          <w:p w:rsidR="00327C17" w:rsidRPr="00327C17" w:rsidRDefault="00C0430E" w:rsidP="00327C17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Altre entrate previste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327C17" w:rsidRPr="00327C17" w:rsidRDefault="00327C17" w:rsidP="00327C17">
            <w:pPr>
              <w:spacing w:line="271" w:lineRule="auto"/>
            </w:pPr>
          </w:p>
        </w:tc>
      </w:tr>
    </w:tbl>
    <w:p w:rsidR="00327C17" w:rsidRDefault="00327C17" w:rsidP="00E677FE">
      <w:pPr>
        <w:spacing w:after="0"/>
      </w:pPr>
    </w:p>
    <w:p w:rsidR="008C0AAF" w:rsidRDefault="008C0AAF" w:rsidP="00E677FE">
      <w:pPr>
        <w:spacing w:after="0"/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2030"/>
        <w:gridCol w:w="2179"/>
        <w:gridCol w:w="1839"/>
      </w:tblGrid>
      <w:tr w:rsidR="005552EE" w:rsidRPr="005552EE" w:rsidTr="0076724B">
        <w:tc>
          <w:tcPr>
            <w:tcW w:w="5000" w:type="pct"/>
            <w:gridSpan w:val="4"/>
            <w:shd w:val="clear" w:color="auto" w:fill="731F1C" w:themeFill="accent5"/>
          </w:tcPr>
          <w:p w:rsidR="005552EE" w:rsidRPr="005552EE" w:rsidRDefault="005552EE" w:rsidP="005552EE">
            <w:pPr>
              <w:spacing w:line="271" w:lineRule="auto"/>
              <w:rPr>
                <w:b/>
              </w:rPr>
            </w:pPr>
            <w:r>
              <w:rPr>
                <w:b/>
              </w:rPr>
              <w:t>Richiesta all’Amministrazione Comunale</w:t>
            </w: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Contributo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Sala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rPr>
                <w:lang w:bidi="it-IT"/>
              </w:rPr>
              <w:t>Suolo pubblico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Punti luce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Materiale per proiezioni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  <w:rPr>
                <w:lang w:bidi="it-IT"/>
              </w:rPr>
            </w:pPr>
            <w:r>
              <w:rPr>
                <w:lang w:bidi="it-IT"/>
              </w:rPr>
              <w:t>Materiali per registrazioni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Materiali per amplificazione suono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Tavoli, sedie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Default="005552EE" w:rsidP="005552EE"/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/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Gazebo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  <w:tc>
          <w:tcPr>
            <w:tcW w:w="1179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Misura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  <w:tr w:rsidR="005552EE" w:rsidRPr="005552EE" w:rsidTr="0076724B">
        <w:tc>
          <w:tcPr>
            <w:tcW w:w="1728" w:type="pct"/>
            <w:vAlign w:val="bottom"/>
          </w:tcPr>
          <w:p w:rsidR="005552EE" w:rsidRPr="005552EE" w:rsidRDefault="005552EE" w:rsidP="005552EE">
            <w:pPr>
              <w:spacing w:line="271" w:lineRule="auto"/>
            </w:pPr>
            <w:r>
              <w:t>Altro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5552EE" w:rsidRPr="005552EE" w:rsidRDefault="005552EE" w:rsidP="005552EE">
            <w:pPr>
              <w:spacing w:line="271" w:lineRule="auto"/>
            </w:pPr>
          </w:p>
        </w:tc>
      </w:tr>
    </w:tbl>
    <w:p w:rsidR="005552EE" w:rsidRDefault="005552EE" w:rsidP="00E677FE">
      <w:pPr>
        <w:spacing w:after="0"/>
      </w:pPr>
    </w:p>
    <w:p w:rsidR="005552EE" w:rsidRDefault="005552EE" w:rsidP="00E677FE">
      <w:pPr>
        <w:spacing w:after="0"/>
      </w:pPr>
    </w:p>
    <w:p w:rsidR="008C0AAF" w:rsidRDefault="008C0AAF" w:rsidP="00E677FE">
      <w:pPr>
        <w:spacing w:after="0"/>
      </w:pPr>
    </w:p>
    <w:p w:rsidR="008C0AAF" w:rsidRDefault="008C0AAF" w:rsidP="00E677FE">
      <w:pPr>
        <w:spacing w:after="0"/>
      </w:pPr>
      <w:r>
        <w:t>Data……………………………………………………</w:t>
      </w:r>
    </w:p>
    <w:p w:rsidR="008C0AAF" w:rsidRDefault="008C0AAF" w:rsidP="00E677FE">
      <w:pPr>
        <w:spacing w:after="0"/>
      </w:pPr>
    </w:p>
    <w:p w:rsidR="008C0AAF" w:rsidRDefault="008C0AAF" w:rsidP="00E677FE">
      <w:pPr>
        <w:spacing w:after="0"/>
      </w:pPr>
      <w:r>
        <w:t>Firma del Legale Rappresentante………………………………………………………………………</w:t>
      </w:r>
    </w:p>
    <w:p w:rsidR="008C0AAF" w:rsidRDefault="008C0AAF" w:rsidP="00E677FE">
      <w:pPr>
        <w:spacing w:after="0"/>
      </w:pPr>
    </w:p>
    <w:p w:rsidR="008C0AAF" w:rsidRPr="00327C17" w:rsidRDefault="008C0AAF" w:rsidP="00E677FE">
      <w:pPr>
        <w:spacing w:after="0"/>
      </w:pPr>
    </w:p>
    <w:sectPr w:rsidR="008C0AAF" w:rsidRPr="00327C17" w:rsidSect="004A6C3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125" w:rsidRDefault="00AE3125" w:rsidP="00650259">
      <w:pPr>
        <w:spacing w:after="0" w:line="240" w:lineRule="auto"/>
      </w:pPr>
      <w:r>
        <w:separator/>
      </w:r>
    </w:p>
  </w:endnote>
  <w:endnote w:type="continuationSeparator" w:id="0">
    <w:p w:rsidR="00AE3125" w:rsidRDefault="00AE312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15C6768-04DA-4D86-94AA-2430D376E447}"/>
    <w:embedBold r:id="rId2" w:fontKey="{DB605E67-B7F5-4133-8C1A-65787DAE9A3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A3B4A4D-78C3-4D59-BDC1-065616DEEB6D}"/>
    <w:embedBold r:id="rId4" w:fontKey="{B573F0E3-A365-4CCA-B232-B90BBF322BF0}"/>
    <w:embedItalic r:id="rId5" w:fontKey="{C533B21C-9B13-4CB6-8346-DE8F5B4804AF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5B143C9-D7DA-4563-A9D2-515E33DE4B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8A01C4-74F8-401F-BE06-992CE792C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5CA" w:rsidRDefault="00F025CA" w:rsidP="007F7B5D">
    <w:pPr>
      <w:pStyle w:val="Nessunaspaziatura"/>
    </w:pPr>
    <w:r>
      <w:t>Comune di Fiscaglia – Modulo richiesta contributi e /o agevolazioni sociale</w:t>
    </w:r>
  </w:p>
  <w:p w:rsidR="00F025CA" w:rsidRDefault="00F025CA" w:rsidP="007F7B5D">
    <w:pPr>
      <w:pStyle w:val="Nessunaspaziatura"/>
    </w:pPr>
  </w:p>
  <w:p w:rsidR="00F025CA" w:rsidRDefault="00F025CA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125" w:rsidRDefault="00AE3125" w:rsidP="00650259">
      <w:pPr>
        <w:spacing w:after="0" w:line="240" w:lineRule="auto"/>
      </w:pPr>
      <w:r>
        <w:separator/>
      </w:r>
    </w:p>
  </w:footnote>
  <w:footnote w:type="continuationSeparator" w:id="0">
    <w:p w:rsidR="00AE3125" w:rsidRDefault="00AE312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Look w:val="04A0" w:firstRow="1" w:lastRow="0" w:firstColumn="1" w:lastColumn="0" w:noHBand="0" w:noVBand="1"/>
    </w:tblPr>
    <w:tblGrid>
      <w:gridCol w:w="250"/>
      <w:gridCol w:w="9214"/>
    </w:tblGrid>
    <w:tr w:rsidR="00F025CA" w:rsidRPr="000E35CE" w:rsidTr="0076724B">
      <w:trPr>
        <w:trHeight w:val="990"/>
      </w:trPr>
      <w:tc>
        <w:tcPr>
          <w:tcW w:w="250" w:type="dxa"/>
          <w:vAlign w:val="center"/>
        </w:tcPr>
        <w:p w:rsidR="00F025CA" w:rsidRPr="000E35CE" w:rsidRDefault="00F025CA" w:rsidP="0090596C">
          <w:pPr>
            <w:pStyle w:val="Intestazione"/>
            <w:ind w:left="-108"/>
            <w:rPr>
              <w:sz w:val="24"/>
            </w:rPr>
          </w:pPr>
          <w:bookmarkStart w:id="1" w:name="_Hlk521325785"/>
        </w:p>
      </w:tc>
      <w:tc>
        <w:tcPr>
          <w:tcW w:w="9214" w:type="dxa"/>
          <w:vAlign w:val="center"/>
        </w:tcPr>
        <w:p w:rsidR="00F025CA" w:rsidRPr="000E35CE" w:rsidRDefault="00F025CA" w:rsidP="00C12B21">
          <w:pPr>
            <w:pStyle w:val="Intestazione"/>
            <w:ind w:left="-108"/>
            <w:rPr>
              <w:rFonts w:ascii="Times New Roman" w:hAnsi="Times New Roman" w:cs="Times New Roman"/>
              <w:sz w:val="24"/>
            </w:rPr>
          </w:pPr>
          <w:r w:rsidRPr="000E35CE">
            <w:rPr>
              <w:rFonts w:ascii="Times New Roman" w:hAnsi="Times New Roman" w:cs="Times New Roman"/>
              <w:sz w:val="24"/>
            </w:rPr>
            <w:t>Modulo</w:t>
          </w:r>
        </w:p>
        <w:p w:rsidR="00F025CA" w:rsidRPr="000E35CE" w:rsidRDefault="00F025CA" w:rsidP="00C12B21">
          <w:pPr>
            <w:pStyle w:val="Intestazione"/>
            <w:ind w:left="-108"/>
            <w:rPr>
              <w:rFonts w:ascii="Times New Roman" w:hAnsi="Times New Roman" w:cs="Times New Roman"/>
              <w:sz w:val="24"/>
            </w:rPr>
          </w:pPr>
          <w:r w:rsidRPr="000E35CE">
            <w:rPr>
              <w:rFonts w:ascii="Times New Roman" w:hAnsi="Times New Roman" w:cs="Times New Roman"/>
              <w:sz w:val="24"/>
            </w:rPr>
            <w:t>Richiesta Contributo Ordinario</w:t>
          </w:r>
          <w:r w:rsidR="003C2396">
            <w:rPr>
              <w:rFonts w:ascii="Times New Roman" w:hAnsi="Times New Roman" w:cs="Times New Roman"/>
              <w:sz w:val="24"/>
            </w:rPr>
            <w:t xml:space="preserve"> e/o Agevolazione per Progetto in ambito “settore promozione e protezione sociale”  programmato</w:t>
          </w:r>
          <w:r w:rsidRPr="000E35CE">
            <w:rPr>
              <w:rFonts w:ascii="Times New Roman" w:hAnsi="Times New Roman" w:cs="Times New Roman"/>
              <w:sz w:val="24"/>
            </w:rPr>
            <w:t xml:space="preserve"> nell’anno ……………………. nel Comune di Fiscaglia</w:t>
          </w:r>
          <w:r w:rsidR="003C2396">
            <w:rPr>
              <w:rFonts w:ascii="Times New Roman" w:hAnsi="Times New Roman" w:cs="Times New Roman"/>
              <w:sz w:val="24"/>
            </w:rPr>
            <w:t xml:space="preserve"> </w:t>
          </w:r>
        </w:p>
      </w:tc>
    </w:tr>
    <w:bookmarkEnd w:id="1"/>
  </w:tbl>
  <w:p w:rsidR="00F025CA" w:rsidRPr="0090596C" w:rsidRDefault="00F025CA" w:rsidP="0090596C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C752221"/>
    <w:multiLevelType w:val="hybridMultilevel"/>
    <w:tmpl w:val="1DAA455C"/>
    <w:lvl w:ilvl="0" w:tplc="F25096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883F85"/>
    <w:multiLevelType w:val="hybridMultilevel"/>
    <w:tmpl w:val="36C474CE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DF2648E"/>
    <w:multiLevelType w:val="hybridMultilevel"/>
    <w:tmpl w:val="B0B80E08"/>
    <w:lvl w:ilvl="0" w:tplc="F25096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32095"/>
    <w:multiLevelType w:val="hybridMultilevel"/>
    <w:tmpl w:val="BD9489AC"/>
    <w:lvl w:ilvl="0" w:tplc="A92ECD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AE6B59"/>
    <w:multiLevelType w:val="hybridMultilevel"/>
    <w:tmpl w:val="01709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CB28FB"/>
    <w:multiLevelType w:val="hybridMultilevel"/>
    <w:tmpl w:val="C0B6B9C4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E31F32"/>
    <w:multiLevelType w:val="hybridMultilevel"/>
    <w:tmpl w:val="13BC5B92"/>
    <w:lvl w:ilvl="0" w:tplc="A96AF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8952CF3"/>
    <w:multiLevelType w:val="hybridMultilevel"/>
    <w:tmpl w:val="3264A0C0"/>
    <w:lvl w:ilvl="0" w:tplc="F2509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22"/>
  </w:num>
  <w:num w:numId="4">
    <w:abstractNumId w:val="15"/>
  </w:num>
  <w:num w:numId="5">
    <w:abstractNumId w:val="16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3"/>
  </w:num>
  <w:num w:numId="11">
    <w:abstractNumId w:val="8"/>
  </w:num>
  <w:num w:numId="12">
    <w:abstractNumId w:val="0"/>
  </w:num>
  <w:num w:numId="13">
    <w:abstractNumId w:val="4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9"/>
  </w:num>
  <w:num w:numId="19">
    <w:abstractNumId w:val="25"/>
  </w:num>
  <w:num w:numId="20">
    <w:abstractNumId w:val="17"/>
  </w:num>
  <w:num w:numId="21">
    <w:abstractNumId w:val="28"/>
  </w:num>
  <w:num w:numId="22">
    <w:abstractNumId w:val="7"/>
  </w:num>
  <w:num w:numId="23">
    <w:abstractNumId w:val="18"/>
  </w:num>
  <w:num w:numId="24">
    <w:abstractNumId w:val="21"/>
  </w:num>
  <w:num w:numId="25">
    <w:abstractNumId w:val="19"/>
  </w:num>
  <w:num w:numId="26">
    <w:abstractNumId w:val="27"/>
  </w:num>
  <w:num w:numId="27">
    <w:abstractNumId w:val="1"/>
  </w:num>
  <w:num w:numId="28">
    <w:abstractNumId w:val="6"/>
  </w:num>
  <w:num w:numId="29">
    <w:abstractNumId w:val="20"/>
  </w:num>
  <w:num w:numId="30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21"/>
    <w:rsid w:val="000456E1"/>
    <w:rsid w:val="00052382"/>
    <w:rsid w:val="00063109"/>
    <w:rsid w:val="0006568A"/>
    <w:rsid w:val="00076F0F"/>
    <w:rsid w:val="00084253"/>
    <w:rsid w:val="000D1F49"/>
    <w:rsid w:val="000E35CE"/>
    <w:rsid w:val="001727CA"/>
    <w:rsid w:val="001C71FA"/>
    <w:rsid w:val="0020345D"/>
    <w:rsid w:val="00226786"/>
    <w:rsid w:val="002928D0"/>
    <w:rsid w:val="002C56E6"/>
    <w:rsid w:val="00327C17"/>
    <w:rsid w:val="00361E11"/>
    <w:rsid w:val="003A4E3D"/>
    <w:rsid w:val="003B4744"/>
    <w:rsid w:val="003C2396"/>
    <w:rsid w:val="003F0847"/>
    <w:rsid w:val="0040090B"/>
    <w:rsid w:val="0046302A"/>
    <w:rsid w:val="00487D2D"/>
    <w:rsid w:val="004A6C32"/>
    <w:rsid w:val="004D5D62"/>
    <w:rsid w:val="00507B49"/>
    <w:rsid w:val="005112D0"/>
    <w:rsid w:val="005552EE"/>
    <w:rsid w:val="00577E06"/>
    <w:rsid w:val="00590C78"/>
    <w:rsid w:val="005A3BF7"/>
    <w:rsid w:val="005F2035"/>
    <w:rsid w:val="005F7990"/>
    <w:rsid w:val="0063739C"/>
    <w:rsid w:val="00650259"/>
    <w:rsid w:val="00693AD9"/>
    <w:rsid w:val="006D70EE"/>
    <w:rsid w:val="007473E4"/>
    <w:rsid w:val="0076724B"/>
    <w:rsid w:val="00770F25"/>
    <w:rsid w:val="007A35A8"/>
    <w:rsid w:val="007B0A85"/>
    <w:rsid w:val="007C6A52"/>
    <w:rsid w:val="007F7B5D"/>
    <w:rsid w:val="0082043E"/>
    <w:rsid w:val="00836129"/>
    <w:rsid w:val="008C0AAF"/>
    <w:rsid w:val="008E203A"/>
    <w:rsid w:val="0090596C"/>
    <w:rsid w:val="0091229C"/>
    <w:rsid w:val="00940E73"/>
    <w:rsid w:val="00944C42"/>
    <w:rsid w:val="0098597D"/>
    <w:rsid w:val="009F619A"/>
    <w:rsid w:val="009F6DDE"/>
    <w:rsid w:val="00A370A8"/>
    <w:rsid w:val="00A449E9"/>
    <w:rsid w:val="00A57563"/>
    <w:rsid w:val="00AE3125"/>
    <w:rsid w:val="00B151E0"/>
    <w:rsid w:val="00BB2358"/>
    <w:rsid w:val="00BD4753"/>
    <w:rsid w:val="00BD5CB1"/>
    <w:rsid w:val="00BE62EE"/>
    <w:rsid w:val="00C003BA"/>
    <w:rsid w:val="00C0430E"/>
    <w:rsid w:val="00C12B21"/>
    <w:rsid w:val="00C46878"/>
    <w:rsid w:val="00CB4A51"/>
    <w:rsid w:val="00CD4532"/>
    <w:rsid w:val="00CD47B0"/>
    <w:rsid w:val="00CD70CE"/>
    <w:rsid w:val="00CE6104"/>
    <w:rsid w:val="00CE7918"/>
    <w:rsid w:val="00D16163"/>
    <w:rsid w:val="00D632EB"/>
    <w:rsid w:val="00DB3FAD"/>
    <w:rsid w:val="00DE1188"/>
    <w:rsid w:val="00E139C4"/>
    <w:rsid w:val="00E61C09"/>
    <w:rsid w:val="00E677FE"/>
    <w:rsid w:val="00EB3B58"/>
    <w:rsid w:val="00EC7359"/>
    <w:rsid w:val="00EE3054"/>
    <w:rsid w:val="00F00606"/>
    <w:rsid w:val="00F01256"/>
    <w:rsid w:val="00F025CA"/>
    <w:rsid w:val="00F07811"/>
    <w:rsid w:val="00F230F0"/>
    <w:rsid w:val="00F52451"/>
    <w:rsid w:val="00F53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27C17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2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semiHidden/>
    <w:qFormat/>
    <w:rsid w:val="00F02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27C17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2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semiHidden/>
    <w:qFormat/>
    <w:rsid w:val="00F0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.chiarini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392ECA32CF46F49C88F68ACD015D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511D36-C7CB-43F5-A34E-064FC3D134AB}"/>
      </w:docPartPr>
      <w:docPartBody>
        <w:p w:rsidR="00820331" w:rsidRDefault="007F22E1">
          <w:pPr>
            <w:pStyle w:val="EE392ECA32CF46F49C88F68ACD015D92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CFABD7B772654FB5A952EEA4656108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F2F717-C8B2-4A70-BCB8-3A2059986C11}"/>
      </w:docPartPr>
      <w:docPartBody>
        <w:p w:rsidR="00820331" w:rsidRDefault="007F22E1">
          <w:pPr>
            <w:pStyle w:val="CFABD7B772654FB5A952EEA465610863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E2FBB99A86A649B8B82CABC7261C75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BD6C0D-9598-4C5B-9760-99A491BFD364}"/>
      </w:docPartPr>
      <w:docPartBody>
        <w:p w:rsidR="00820331" w:rsidRDefault="007F22E1">
          <w:pPr>
            <w:pStyle w:val="E2FBB99A86A649B8B82CABC7261C7519"/>
          </w:pPr>
          <w:r w:rsidRPr="0090596C">
            <w:rPr>
              <w:lang w:bidi="it-IT"/>
            </w:rPr>
            <w:t>Indirizzo</w:t>
          </w:r>
        </w:p>
      </w:docPartBody>
    </w:docPart>
    <w:docPart>
      <w:docPartPr>
        <w:name w:val="CD205F2336AF4B8BB71D289088C1B8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39B7F2-A0E1-4F2B-AA5F-208576FB5924}"/>
      </w:docPartPr>
      <w:docPartBody>
        <w:p w:rsidR="00820331" w:rsidRDefault="007F22E1">
          <w:pPr>
            <w:pStyle w:val="CD205F2336AF4B8BB71D289088C1B834"/>
          </w:pPr>
          <w:r w:rsidRPr="0090596C">
            <w:rPr>
              <w:lang w:bidi="it-IT"/>
            </w:rPr>
            <w:t>Città/stato/CAP</w:t>
          </w:r>
        </w:p>
      </w:docPartBody>
    </w:docPart>
    <w:docPart>
      <w:docPartPr>
        <w:name w:val="982C3C4AABCE4EA78B998A4AD187E5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9BC20B-8EDF-412F-8B4A-A214A4D766B8}"/>
      </w:docPartPr>
      <w:docPartBody>
        <w:p w:rsidR="00820331" w:rsidRDefault="007F22E1">
          <w:pPr>
            <w:pStyle w:val="982C3C4AABCE4EA78B998A4AD187E52F"/>
          </w:pPr>
          <w:r w:rsidRPr="0090596C">
            <w:rPr>
              <w:lang w:bidi="it-IT"/>
            </w:rPr>
            <w:t>Telefono</w:t>
          </w:r>
        </w:p>
      </w:docPartBody>
    </w:docPart>
    <w:docPart>
      <w:docPartPr>
        <w:name w:val="72535467DF3F42BA82E81DAF56C50E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8B9656-56C1-42D3-AC2A-4D52C2006184}"/>
      </w:docPartPr>
      <w:docPartBody>
        <w:p w:rsidR="00820331" w:rsidRDefault="007F22E1">
          <w:pPr>
            <w:pStyle w:val="72535467DF3F42BA82E81DAF56C50EB3"/>
          </w:pPr>
          <w:r w:rsidRPr="0090596C">
            <w:rPr>
              <w:lang w:bidi="it-IT"/>
            </w:rPr>
            <w:t>Indirizzo di posta elettronica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B84"/>
    <w:rsid w:val="002131E0"/>
    <w:rsid w:val="00797076"/>
    <w:rsid w:val="007F22E1"/>
    <w:rsid w:val="00820331"/>
    <w:rsid w:val="00AE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E0F5B074DD74E06B8639D46EC48D9DA">
    <w:name w:val="AE0F5B074DD74E06B8639D46EC48D9DA"/>
  </w:style>
  <w:style w:type="paragraph" w:customStyle="1" w:styleId="EE392ECA32CF46F49C88F68ACD015D92">
    <w:name w:val="EE392ECA32CF46F49C88F68ACD015D92"/>
  </w:style>
  <w:style w:type="paragraph" w:customStyle="1" w:styleId="CFABD7B772654FB5A952EEA465610863">
    <w:name w:val="CFABD7B772654FB5A952EEA465610863"/>
  </w:style>
  <w:style w:type="paragraph" w:customStyle="1" w:styleId="E2FBB99A86A649B8B82CABC7261C7519">
    <w:name w:val="E2FBB99A86A649B8B82CABC7261C7519"/>
  </w:style>
  <w:style w:type="paragraph" w:customStyle="1" w:styleId="CD205F2336AF4B8BB71D289088C1B834">
    <w:name w:val="CD205F2336AF4B8BB71D289088C1B834"/>
  </w:style>
  <w:style w:type="paragraph" w:customStyle="1" w:styleId="982C3C4AABCE4EA78B998A4AD187E52F">
    <w:name w:val="982C3C4AABCE4EA78B998A4AD187E52F"/>
  </w:style>
  <w:style w:type="paragraph" w:customStyle="1" w:styleId="822DCD0A81C447A181020B0A85791699">
    <w:name w:val="822DCD0A81C447A181020B0A85791699"/>
  </w:style>
  <w:style w:type="paragraph" w:customStyle="1" w:styleId="72535467DF3F42BA82E81DAF56C50EB3">
    <w:name w:val="72535467DF3F42BA82E81DAF56C50EB3"/>
  </w:style>
  <w:style w:type="paragraph" w:customStyle="1" w:styleId="8A733F69BEDC450384841CFF03517DA3">
    <w:name w:val="8A733F69BEDC450384841CFF03517DA3"/>
  </w:style>
  <w:style w:type="paragraph" w:customStyle="1" w:styleId="29FBA5818A45450C82DC74E8409409E3">
    <w:name w:val="29FBA5818A45450C82DC74E8409409E3"/>
  </w:style>
  <w:style w:type="paragraph" w:customStyle="1" w:styleId="AFA216F7675846AAB4C3FFBED62F5EE6">
    <w:name w:val="AFA216F7675846AAB4C3FFBED62F5EE6"/>
  </w:style>
  <w:style w:type="paragraph" w:customStyle="1" w:styleId="3C31C46F1D24419AAC858B4723D3DCAC">
    <w:name w:val="3C31C46F1D24419AAC858B4723D3DCAC"/>
  </w:style>
  <w:style w:type="paragraph" w:customStyle="1" w:styleId="D799D6AD1F2C497D81EF8CE43A092912">
    <w:name w:val="D799D6AD1F2C497D81EF8CE43A092912"/>
  </w:style>
  <w:style w:type="paragraph" w:customStyle="1" w:styleId="9B8152AF51F04E7FB71F1537748EC495">
    <w:name w:val="9B8152AF51F04E7FB71F1537748EC495"/>
  </w:style>
  <w:style w:type="paragraph" w:customStyle="1" w:styleId="7A0357947C8D4DC8A67304BD922180D8">
    <w:name w:val="7A0357947C8D4DC8A67304BD922180D8"/>
  </w:style>
  <w:style w:type="paragraph" w:customStyle="1" w:styleId="2C4F36F201C54DA1AD13E22B2C86F89B">
    <w:name w:val="2C4F36F201C54DA1AD13E22B2C86F89B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892F5F67592444D4A71775E1261075EC">
    <w:name w:val="892F5F67592444D4A71775E1261075EC"/>
  </w:style>
  <w:style w:type="paragraph" w:customStyle="1" w:styleId="C1555FA345144F82A127C500F21F9900">
    <w:name w:val="C1555FA345144F82A127C500F21F9900"/>
  </w:style>
  <w:style w:type="paragraph" w:customStyle="1" w:styleId="C81239E85BD641BB83E8E25C7998D1CC">
    <w:name w:val="C81239E85BD641BB83E8E25C7998D1CC"/>
  </w:style>
  <w:style w:type="paragraph" w:customStyle="1" w:styleId="012682680F6E480F959ABD3C4BEA0CC8">
    <w:name w:val="012682680F6E480F959ABD3C4BEA0CC8"/>
  </w:style>
  <w:style w:type="paragraph" w:customStyle="1" w:styleId="B53376D9865944D68C0257391BEFED6C">
    <w:name w:val="B53376D9865944D68C0257391BEFED6C"/>
  </w:style>
  <w:style w:type="paragraph" w:customStyle="1" w:styleId="357719721B97480487CDA4C21546AA31">
    <w:name w:val="357719721B97480487CDA4C21546AA31"/>
  </w:style>
  <w:style w:type="paragraph" w:customStyle="1" w:styleId="1AA8FAA491FD4EB08C52195BA68292FE">
    <w:name w:val="1AA8FAA491FD4EB08C52195BA68292FE"/>
  </w:style>
  <w:style w:type="paragraph" w:customStyle="1" w:styleId="3106C5FABACC4C0CA2D8D13D6B721A00">
    <w:name w:val="3106C5FABACC4C0CA2D8D13D6B721A00"/>
    <w:rsid w:val="00AE2B84"/>
  </w:style>
  <w:style w:type="paragraph" w:customStyle="1" w:styleId="5FF92B16EB4042B69B22EADDB6FCE74D">
    <w:name w:val="5FF92B16EB4042B69B22EADDB6FCE74D"/>
    <w:rsid w:val="00AE2B84"/>
  </w:style>
  <w:style w:type="paragraph" w:customStyle="1" w:styleId="5786547687CD42138C13314C3B9C2A62">
    <w:name w:val="5786547687CD42138C13314C3B9C2A62"/>
    <w:rsid w:val="00AE2B84"/>
  </w:style>
  <w:style w:type="paragraph" w:customStyle="1" w:styleId="8B40C08129324809938DD700FEBD8AE1">
    <w:name w:val="8B40C08129324809938DD700FEBD8AE1"/>
    <w:rsid w:val="00AE2B84"/>
  </w:style>
  <w:style w:type="paragraph" w:customStyle="1" w:styleId="54AF4E2558CD41749B0D02ABF7D20693">
    <w:name w:val="54AF4E2558CD41749B0D02ABF7D20693"/>
    <w:rsid w:val="00AE2B84"/>
  </w:style>
  <w:style w:type="paragraph" w:customStyle="1" w:styleId="7C83B25D31B346D795F2EFCA23F7DC25">
    <w:name w:val="7C83B25D31B346D795F2EFCA23F7DC25"/>
    <w:rsid w:val="00AE2B84"/>
  </w:style>
  <w:style w:type="paragraph" w:customStyle="1" w:styleId="3D1EF3E3C47845FBBE9F7CF899797315">
    <w:name w:val="3D1EF3E3C47845FBBE9F7CF899797315"/>
    <w:rsid w:val="00AE2B84"/>
  </w:style>
  <w:style w:type="paragraph" w:customStyle="1" w:styleId="53AC8F8F2ACF41FBBF90E415DF1B536E">
    <w:name w:val="53AC8F8F2ACF41FBBF90E415DF1B536E"/>
    <w:rsid w:val="00AE2B84"/>
  </w:style>
  <w:style w:type="paragraph" w:customStyle="1" w:styleId="DA2E663C5F054691A0CE41B4BACA5521">
    <w:name w:val="DA2E663C5F054691A0CE41B4BACA5521"/>
    <w:rsid w:val="00AE2B84"/>
  </w:style>
  <w:style w:type="paragraph" w:customStyle="1" w:styleId="85552757109349299F9D82E1881EAF22">
    <w:name w:val="85552757109349299F9D82E1881EAF22"/>
    <w:rsid w:val="00AE2B84"/>
  </w:style>
  <w:style w:type="paragraph" w:customStyle="1" w:styleId="6954F7044BB0477D9DE1286CC4A8E964">
    <w:name w:val="6954F7044BB0477D9DE1286CC4A8E964"/>
    <w:rsid w:val="00AE2B84"/>
  </w:style>
  <w:style w:type="paragraph" w:customStyle="1" w:styleId="FDD990C6BCD445269B72F4CFB2C991B6">
    <w:name w:val="FDD990C6BCD445269B72F4CFB2C991B6"/>
    <w:rsid w:val="00AE2B84"/>
  </w:style>
  <w:style w:type="paragraph" w:customStyle="1" w:styleId="DC2D219645964E3098081F03E02F0D92">
    <w:name w:val="DC2D219645964E3098081F03E02F0D92"/>
    <w:rsid w:val="00AE2B84"/>
  </w:style>
  <w:style w:type="paragraph" w:customStyle="1" w:styleId="DF609B370B9749CF960B82146B0FC609">
    <w:name w:val="DF609B370B9749CF960B82146B0FC609"/>
    <w:rsid w:val="00AE2B84"/>
  </w:style>
  <w:style w:type="paragraph" w:customStyle="1" w:styleId="9790F81FA4964A03B8E626AEF4C46C3B">
    <w:name w:val="9790F81FA4964A03B8E626AEF4C46C3B"/>
    <w:rsid w:val="00AE2B84"/>
  </w:style>
  <w:style w:type="paragraph" w:customStyle="1" w:styleId="7FD5A69D50E54824983500A0DB0A0A8C">
    <w:name w:val="7FD5A69D50E54824983500A0DB0A0A8C"/>
    <w:rsid w:val="00AE2B84"/>
  </w:style>
  <w:style w:type="paragraph" w:customStyle="1" w:styleId="50078D443D144E958B651493C5752F48">
    <w:name w:val="50078D443D144E958B651493C5752F48"/>
    <w:rsid w:val="00AE2B84"/>
  </w:style>
  <w:style w:type="paragraph" w:customStyle="1" w:styleId="23AE66401EBC4BD3851467BA7D61A1EB">
    <w:name w:val="23AE66401EBC4BD3851467BA7D61A1EB"/>
    <w:rsid w:val="00AE2B84"/>
  </w:style>
  <w:style w:type="paragraph" w:customStyle="1" w:styleId="DDBEF330B2DA4712827318560737CC95">
    <w:name w:val="DDBEF330B2DA4712827318560737CC95"/>
    <w:rsid w:val="00AE2B84"/>
  </w:style>
  <w:style w:type="paragraph" w:customStyle="1" w:styleId="1E32225871FA40BD852CA3B174BD5E79">
    <w:name w:val="1E32225871FA40BD852CA3B174BD5E79"/>
    <w:rsid w:val="00AE2B84"/>
  </w:style>
  <w:style w:type="paragraph" w:customStyle="1" w:styleId="B5F28C1BCC604BE9AD392A7D4304AD5A">
    <w:name w:val="B5F28C1BCC604BE9AD392A7D4304AD5A"/>
    <w:rsid w:val="00AE2B84"/>
  </w:style>
  <w:style w:type="paragraph" w:customStyle="1" w:styleId="9B14CE15A4674412A7EE4A94161B1065">
    <w:name w:val="9B14CE15A4674412A7EE4A94161B1065"/>
    <w:rsid w:val="00AE2B84"/>
  </w:style>
  <w:style w:type="paragraph" w:customStyle="1" w:styleId="0E8DFE5CCC63461AB6625FF9E12350AF">
    <w:name w:val="0E8DFE5CCC63461AB6625FF9E12350AF"/>
    <w:rsid w:val="00AE2B84"/>
  </w:style>
  <w:style w:type="paragraph" w:customStyle="1" w:styleId="FEA891FAD40E4CC99D28170A2287BD18">
    <w:name w:val="FEA891FAD40E4CC99D28170A2287BD18"/>
    <w:rsid w:val="00AE2B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E0F5B074DD74E06B8639D46EC48D9DA">
    <w:name w:val="AE0F5B074DD74E06B8639D46EC48D9DA"/>
  </w:style>
  <w:style w:type="paragraph" w:customStyle="1" w:styleId="EE392ECA32CF46F49C88F68ACD015D92">
    <w:name w:val="EE392ECA32CF46F49C88F68ACD015D92"/>
  </w:style>
  <w:style w:type="paragraph" w:customStyle="1" w:styleId="CFABD7B772654FB5A952EEA465610863">
    <w:name w:val="CFABD7B772654FB5A952EEA465610863"/>
  </w:style>
  <w:style w:type="paragraph" w:customStyle="1" w:styleId="E2FBB99A86A649B8B82CABC7261C7519">
    <w:name w:val="E2FBB99A86A649B8B82CABC7261C7519"/>
  </w:style>
  <w:style w:type="paragraph" w:customStyle="1" w:styleId="CD205F2336AF4B8BB71D289088C1B834">
    <w:name w:val="CD205F2336AF4B8BB71D289088C1B834"/>
  </w:style>
  <w:style w:type="paragraph" w:customStyle="1" w:styleId="982C3C4AABCE4EA78B998A4AD187E52F">
    <w:name w:val="982C3C4AABCE4EA78B998A4AD187E52F"/>
  </w:style>
  <w:style w:type="paragraph" w:customStyle="1" w:styleId="822DCD0A81C447A181020B0A85791699">
    <w:name w:val="822DCD0A81C447A181020B0A85791699"/>
  </w:style>
  <w:style w:type="paragraph" w:customStyle="1" w:styleId="72535467DF3F42BA82E81DAF56C50EB3">
    <w:name w:val="72535467DF3F42BA82E81DAF56C50EB3"/>
  </w:style>
  <w:style w:type="paragraph" w:customStyle="1" w:styleId="8A733F69BEDC450384841CFF03517DA3">
    <w:name w:val="8A733F69BEDC450384841CFF03517DA3"/>
  </w:style>
  <w:style w:type="paragraph" w:customStyle="1" w:styleId="29FBA5818A45450C82DC74E8409409E3">
    <w:name w:val="29FBA5818A45450C82DC74E8409409E3"/>
  </w:style>
  <w:style w:type="paragraph" w:customStyle="1" w:styleId="AFA216F7675846AAB4C3FFBED62F5EE6">
    <w:name w:val="AFA216F7675846AAB4C3FFBED62F5EE6"/>
  </w:style>
  <w:style w:type="paragraph" w:customStyle="1" w:styleId="3C31C46F1D24419AAC858B4723D3DCAC">
    <w:name w:val="3C31C46F1D24419AAC858B4723D3DCAC"/>
  </w:style>
  <w:style w:type="paragraph" w:customStyle="1" w:styleId="D799D6AD1F2C497D81EF8CE43A092912">
    <w:name w:val="D799D6AD1F2C497D81EF8CE43A092912"/>
  </w:style>
  <w:style w:type="paragraph" w:customStyle="1" w:styleId="9B8152AF51F04E7FB71F1537748EC495">
    <w:name w:val="9B8152AF51F04E7FB71F1537748EC495"/>
  </w:style>
  <w:style w:type="paragraph" w:customStyle="1" w:styleId="7A0357947C8D4DC8A67304BD922180D8">
    <w:name w:val="7A0357947C8D4DC8A67304BD922180D8"/>
  </w:style>
  <w:style w:type="paragraph" w:customStyle="1" w:styleId="2C4F36F201C54DA1AD13E22B2C86F89B">
    <w:name w:val="2C4F36F201C54DA1AD13E22B2C86F89B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892F5F67592444D4A71775E1261075EC">
    <w:name w:val="892F5F67592444D4A71775E1261075EC"/>
  </w:style>
  <w:style w:type="paragraph" w:customStyle="1" w:styleId="C1555FA345144F82A127C500F21F9900">
    <w:name w:val="C1555FA345144F82A127C500F21F9900"/>
  </w:style>
  <w:style w:type="paragraph" w:customStyle="1" w:styleId="C81239E85BD641BB83E8E25C7998D1CC">
    <w:name w:val="C81239E85BD641BB83E8E25C7998D1CC"/>
  </w:style>
  <w:style w:type="paragraph" w:customStyle="1" w:styleId="012682680F6E480F959ABD3C4BEA0CC8">
    <w:name w:val="012682680F6E480F959ABD3C4BEA0CC8"/>
  </w:style>
  <w:style w:type="paragraph" w:customStyle="1" w:styleId="B53376D9865944D68C0257391BEFED6C">
    <w:name w:val="B53376D9865944D68C0257391BEFED6C"/>
  </w:style>
  <w:style w:type="paragraph" w:customStyle="1" w:styleId="357719721B97480487CDA4C21546AA31">
    <w:name w:val="357719721B97480487CDA4C21546AA31"/>
  </w:style>
  <w:style w:type="paragraph" w:customStyle="1" w:styleId="1AA8FAA491FD4EB08C52195BA68292FE">
    <w:name w:val="1AA8FAA491FD4EB08C52195BA68292FE"/>
  </w:style>
  <w:style w:type="paragraph" w:customStyle="1" w:styleId="3106C5FABACC4C0CA2D8D13D6B721A00">
    <w:name w:val="3106C5FABACC4C0CA2D8D13D6B721A00"/>
    <w:rsid w:val="00AE2B84"/>
  </w:style>
  <w:style w:type="paragraph" w:customStyle="1" w:styleId="5FF92B16EB4042B69B22EADDB6FCE74D">
    <w:name w:val="5FF92B16EB4042B69B22EADDB6FCE74D"/>
    <w:rsid w:val="00AE2B84"/>
  </w:style>
  <w:style w:type="paragraph" w:customStyle="1" w:styleId="5786547687CD42138C13314C3B9C2A62">
    <w:name w:val="5786547687CD42138C13314C3B9C2A62"/>
    <w:rsid w:val="00AE2B84"/>
  </w:style>
  <w:style w:type="paragraph" w:customStyle="1" w:styleId="8B40C08129324809938DD700FEBD8AE1">
    <w:name w:val="8B40C08129324809938DD700FEBD8AE1"/>
    <w:rsid w:val="00AE2B84"/>
  </w:style>
  <w:style w:type="paragraph" w:customStyle="1" w:styleId="54AF4E2558CD41749B0D02ABF7D20693">
    <w:name w:val="54AF4E2558CD41749B0D02ABF7D20693"/>
    <w:rsid w:val="00AE2B84"/>
  </w:style>
  <w:style w:type="paragraph" w:customStyle="1" w:styleId="7C83B25D31B346D795F2EFCA23F7DC25">
    <w:name w:val="7C83B25D31B346D795F2EFCA23F7DC25"/>
    <w:rsid w:val="00AE2B84"/>
  </w:style>
  <w:style w:type="paragraph" w:customStyle="1" w:styleId="3D1EF3E3C47845FBBE9F7CF899797315">
    <w:name w:val="3D1EF3E3C47845FBBE9F7CF899797315"/>
    <w:rsid w:val="00AE2B84"/>
  </w:style>
  <w:style w:type="paragraph" w:customStyle="1" w:styleId="53AC8F8F2ACF41FBBF90E415DF1B536E">
    <w:name w:val="53AC8F8F2ACF41FBBF90E415DF1B536E"/>
    <w:rsid w:val="00AE2B84"/>
  </w:style>
  <w:style w:type="paragraph" w:customStyle="1" w:styleId="DA2E663C5F054691A0CE41B4BACA5521">
    <w:name w:val="DA2E663C5F054691A0CE41B4BACA5521"/>
    <w:rsid w:val="00AE2B84"/>
  </w:style>
  <w:style w:type="paragraph" w:customStyle="1" w:styleId="85552757109349299F9D82E1881EAF22">
    <w:name w:val="85552757109349299F9D82E1881EAF22"/>
    <w:rsid w:val="00AE2B84"/>
  </w:style>
  <w:style w:type="paragraph" w:customStyle="1" w:styleId="6954F7044BB0477D9DE1286CC4A8E964">
    <w:name w:val="6954F7044BB0477D9DE1286CC4A8E964"/>
    <w:rsid w:val="00AE2B84"/>
  </w:style>
  <w:style w:type="paragraph" w:customStyle="1" w:styleId="FDD990C6BCD445269B72F4CFB2C991B6">
    <w:name w:val="FDD990C6BCD445269B72F4CFB2C991B6"/>
    <w:rsid w:val="00AE2B84"/>
  </w:style>
  <w:style w:type="paragraph" w:customStyle="1" w:styleId="DC2D219645964E3098081F03E02F0D92">
    <w:name w:val="DC2D219645964E3098081F03E02F0D92"/>
    <w:rsid w:val="00AE2B84"/>
  </w:style>
  <w:style w:type="paragraph" w:customStyle="1" w:styleId="DF609B370B9749CF960B82146B0FC609">
    <w:name w:val="DF609B370B9749CF960B82146B0FC609"/>
    <w:rsid w:val="00AE2B84"/>
  </w:style>
  <w:style w:type="paragraph" w:customStyle="1" w:styleId="9790F81FA4964A03B8E626AEF4C46C3B">
    <w:name w:val="9790F81FA4964A03B8E626AEF4C46C3B"/>
    <w:rsid w:val="00AE2B84"/>
  </w:style>
  <w:style w:type="paragraph" w:customStyle="1" w:styleId="7FD5A69D50E54824983500A0DB0A0A8C">
    <w:name w:val="7FD5A69D50E54824983500A0DB0A0A8C"/>
    <w:rsid w:val="00AE2B84"/>
  </w:style>
  <w:style w:type="paragraph" w:customStyle="1" w:styleId="50078D443D144E958B651493C5752F48">
    <w:name w:val="50078D443D144E958B651493C5752F48"/>
    <w:rsid w:val="00AE2B84"/>
  </w:style>
  <w:style w:type="paragraph" w:customStyle="1" w:styleId="23AE66401EBC4BD3851467BA7D61A1EB">
    <w:name w:val="23AE66401EBC4BD3851467BA7D61A1EB"/>
    <w:rsid w:val="00AE2B84"/>
  </w:style>
  <w:style w:type="paragraph" w:customStyle="1" w:styleId="DDBEF330B2DA4712827318560737CC95">
    <w:name w:val="DDBEF330B2DA4712827318560737CC95"/>
    <w:rsid w:val="00AE2B84"/>
  </w:style>
  <w:style w:type="paragraph" w:customStyle="1" w:styleId="1E32225871FA40BD852CA3B174BD5E79">
    <w:name w:val="1E32225871FA40BD852CA3B174BD5E79"/>
    <w:rsid w:val="00AE2B84"/>
  </w:style>
  <w:style w:type="paragraph" w:customStyle="1" w:styleId="B5F28C1BCC604BE9AD392A7D4304AD5A">
    <w:name w:val="B5F28C1BCC604BE9AD392A7D4304AD5A"/>
    <w:rsid w:val="00AE2B84"/>
  </w:style>
  <w:style w:type="paragraph" w:customStyle="1" w:styleId="9B14CE15A4674412A7EE4A94161B1065">
    <w:name w:val="9B14CE15A4674412A7EE4A94161B1065"/>
    <w:rsid w:val="00AE2B84"/>
  </w:style>
  <w:style w:type="paragraph" w:customStyle="1" w:styleId="0E8DFE5CCC63461AB6625FF9E12350AF">
    <w:name w:val="0E8DFE5CCC63461AB6625FF9E12350AF"/>
    <w:rsid w:val="00AE2B84"/>
  </w:style>
  <w:style w:type="paragraph" w:customStyle="1" w:styleId="FEA891FAD40E4CC99D28170A2287BD18">
    <w:name w:val="FEA891FAD40E4CC99D28170A2287BD18"/>
    <w:rsid w:val="00AE2B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6dc4bcd6-49db-4c07-9060-8acfc67cef9f"/>
    <ds:schemaRef ds:uri="fb0879af-3eba-417a-a55a-ffe6dcd6ca7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directory.dotx</Template>
  <TotalTime>0</TotalTime>
  <Pages>5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2020-12-01T13:10:00Z</dcterms:created>
  <dcterms:modified xsi:type="dcterms:W3CDTF">2020-12-01T13:10:00Z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