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E1BBAE" w14:textId="77777777" w:rsidR="00137BF2" w:rsidRPr="00D97B9D" w:rsidRDefault="00137BF2">
      <w:pPr>
        <w:rPr>
          <w:rFonts w:cstheme="minorHAnsi"/>
          <w:sz w:val="26"/>
          <w:szCs w:val="26"/>
        </w:rPr>
      </w:pPr>
      <w:bookmarkStart w:id="0" w:name="_GoBack"/>
      <w:bookmarkEnd w:id="0"/>
    </w:p>
    <w:tbl>
      <w:tblPr>
        <w:tblStyle w:val="Grigliatabella"/>
        <w:tblW w:w="5527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91"/>
        <w:gridCol w:w="1317"/>
        <w:gridCol w:w="920"/>
        <w:gridCol w:w="188"/>
        <w:gridCol w:w="2001"/>
        <w:gridCol w:w="2149"/>
        <w:gridCol w:w="1570"/>
        <w:gridCol w:w="241"/>
      </w:tblGrid>
      <w:tr w:rsidR="0054202F" w:rsidRPr="00D97B9D" w14:paraId="0E94B16F" w14:textId="77777777" w:rsidTr="007C5FCA">
        <w:tc>
          <w:tcPr>
            <w:tcW w:w="5000" w:type="pct"/>
            <w:gridSpan w:val="8"/>
            <w:shd w:val="clear" w:color="auto" w:fill="731F1C" w:themeFill="accent5"/>
          </w:tcPr>
          <w:p w14:paraId="08E9DB74" w14:textId="77777777" w:rsidR="00650259" w:rsidRPr="00D97B9D" w:rsidRDefault="00C12B21" w:rsidP="00C12B21">
            <w:pPr>
              <w:pStyle w:val="Titolo1"/>
              <w:outlineLvl w:val="0"/>
              <w:rPr>
                <w:rFonts w:asciiTheme="minorHAnsi" w:hAnsiTheme="minorHAnsi" w:cstheme="minorHAnsi"/>
                <w:sz w:val="26"/>
                <w:szCs w:val="26"/>
              </w:rPr>
            </w:pPr>
            <w:r w:rsidRPr="00D97B9D">
              <w:rPr>
                <w:rFonts w:asciiTheme="minorHAnsi" w:hAnsiTheme="minorHAnsi" w:cstheme="minorHAnsi"/>
                <w:sz w:val="26"/>
                <w:szCs w:val="26"/>
              </w:rPr>
              <w:t>Dati Richiedente</w:t>
            </w:r>
          </w:p>
        </w:tc>
      </w:tr>
      <w:tr w:rsidR="00F03ACA" w:rsidRPr="00D97B9D" w14:paraId="09E3755D" w14:textId="77777777" w:rsidTr="007C5FCA">
        <w:sdt>
          <w:sdtPr>
            <w:rPr>
              <w:rFonts w:cstheme="minorHAnsi"/>
              <w:sz w:val="26"/>
              <w:szCs w:val="26"/>
            </w:rPr>
            <w:id w:val="1621259925"/>
            <w:placeholder>
              <w:docPart w:val="EE392ECA32CF46F49C88F68ACD015D92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79679CF4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Nome</w:t>
                </w:r>
              </w:p>
            </w:tc>
          </w:sdtContent>
        </w:sdt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16FD2E3C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0309D62B" w14:textId="77777777" w:rsidTr="007C5FCA">
        <w:sdt>
          <w:sdtPr>
            <w:rPr>
              <w:rFonts w:cstheme="minorHAnsi"/>
              <w:sz w:val="26"/>
              <w:szCs w:val="26"/>
            </w:rPr>
            <w:id w:val="-1470592894"/>
            <w:placeholder>
              <w:docPart w:val="CFABD7B772654FB5A952EEA465610863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761A21C9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Cognome</w:t>
                </w:r>
              </w:p>
            </w:tc>
          </w:sdtContent>
        </w:sdt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638F1447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3CD88253" w14:textId="77777777" w:rsidTr="007C5FCA">
        <w:tc>
          <w:tcPr>
            <w:tcW w:w="2012" w:type="pct"/>
            <w:gridSpan w:val="4"/>
            <w:vAlign w:val="bottom"/>
          </w:tcPr>
          <w:p w14:paraId="2B69D217" w14:textId="77777777" w:rsidR="00650259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Associazione</w:t>
            </w:r>
          </w:p>
        </w:tc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15AD851E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46FE69A3" w14:textId="77777777" w:rsidTr="007C5FCA">
        <w:tc>
          <w:tcPr>
            <w:tcW w:w="2012" w:type="pct"/>
            <w:gridSpan w:val="4"/>
            <w:vAlign w:val="bottom"/>
          </w:tcPr>
          <w:p w14:paraId="590C8D5B" w14:textId="77777777" w:rsidR="00C12B21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CF o PIVA</w:t>
            </w:r>
          </w:p>
        </w:tc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5197C8C7" w14:textId="77777777" w:rsidR="00C12B21" w:rsidRPr="00D97B9D" w:rsidRDefault="00C12B21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0D735A76" w14:textId="77777777" w:rsidTr="007C5FCA">
        <w:tc>
          <w:tcPr>
            <w:tcW w:w="2012" w:type="pct"/>
            <w:gridSpan w:val="4"/>
            <w:vAlign w:val="bottom"/>
          </w:tcPr>
          <w:p w14:paraId="292768E9" w14:textId="77777777" w:rsidR="00C12B21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Iscrizione Registro</w:t>
            </w:r>
          </w:p>
        </w:tc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67F06C30" w14:textId="77777777" w:rsidR="00C12B21" w:rsidRPr="00D97B9D" w:rsidRDefault="00C12B21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08F24BE6" w14:textId="77777777" w:rsidTr="007C5FCA">
        <w:tc>
          <w:tcPr>
            <w:tcW w:w="2012" w:type="pct"/>
            <w:gridSpan w:val="4"/>
            <w:vAlign w:val="bottom"/>
          </w:tcPr>
          <w:p w14:paraId="1D621F5C" w14:textId="77777777" w:rsidR="00C12B21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Numero e data</w:t>
            </w:r>
          </w:p>
        </w:tc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5859D2A1" w14:textId="77777777" w:rsidR="00C12B21" w:rsidRPr="00D97B9D" w:rsidRDefault="00C12B21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56A1D5B8" w14:textId="77777777" w:rsidTr="007C5FCA">
        <w:sdt>
          <w:sdtPr>
            <w:rPr>
              <w:rFonts w:cstheme="minorHAnsi"/>
              <w:sz w:val="26"/>
              <w:szCs w:val="26"/>
            </w:rPr>
            <w:id w:val="572943512"/>
            <w:placeholder>
              <w:docPart w:val="E2FBB99A86A649B8B82CABC7261C7519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52566F20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Indirizzo</w:t>
                </w:r>
              </w:p>
            </w:tc>
          </w:sdtContent>
        </w:sdt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58F1FDC8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61D3C40C" w14:textId="77777777" w:rsidTr="007C5FCA">
        <w:sdt>
          <w:sdtPr>
            <w:rPr>
              <w:rFonts w:cstheme="minorHAnsi"/>
              <w:sz w:val="26"/>
              <w:szCs w:val="26"/>
            </w:rPr>
            <w:id w:val="-521243642"/>
            <w:placeholder>
              <w:docPart w:val="CD205F2336AF4B8BB71D289088C1B834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1990DB8C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Città/stato/CAP</w:t>
                </w:r>
              </w:p>
            </w:tc>
          </w:sdtContent>
        </w:sdt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65434C52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C532BB" w:rsidRPr="00D97B9D" w14:paraId="3F1E1B9D" w14:textId="77777777" w:rsidTr="007C5FCA">
        <w:sdt>
          <w:sdtPr>
            <w:rPr>
              <w:rFonts w:cstheme="minorHAnsi"/>
              <w:sz w:val="26"/>
              <w:szCs w:val="26"/>
            </w:rPr>
            <w:id w:val="83577009"/>
            <w:placeholder>
              <w:docPart w:val="982C3C4AABCE4EA78B998A4AD187E52F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1414ED88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Telefono</w:t>
                </w:r>
              </w:p>
            </w:tc>
          </w:sdtContent>
        </w:sdt>
        <w:tc>
          <w:tcPr>
            <w:tcW w:w="1003" w:type="pct"/>
            <w:tcBorders>
              <w:bottom w:val="single" w:sz="4" w:space="0" w:color="auto"/>
            </w:tcBorders>
            <w:vAlign w:val="bottom"/>
          </w:tcPr>
          <w:p w14:paraId="01E946D6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1077" w:type="pct"/>
            <w:vAlign w:val="bottom"/>
          </w:tcPr>
          <w:p w14:paraId="6D4F3DB5" w14:textId="77777777" w:rsidR="00650259" w:rsidRPr="00D97B9D" w:rsidRDefault="00C12B21" w:rsidP="00C12B21">
            <w:pPr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Telefono cell</w:t>
            </w:r>
          </w:p>
        </w:tc>
        <w:tc>
          <w:tcPr>
            <w:tcW w:w="909" w:type="pct"/>
            <w:gridSpan w:val="2"/>
            <w:tcBorders>
              <w:bottom w:val="single" w:sz="4" w:space="0" w:color="auto"/>
            </w:tcBorders>
            <w:vAlign w:val="bottom"/>
          </w:tcPr>
          <w:p w14:paraId="13FF2AEA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51189534" w14:textId="77777777" w:rsidTr="007C5FCA">
        <w:sdt>
          <w:sdtPr>
            <w:rPr>
              <w:rFonts w:cstheme="minorHAnsi"/>
              <w:sz w:val="26"/>
              <w:szCs w:val="26"/>
            </w:rPr>
            <w:id w:val="-965116832"/>
            <w:placeholder>
              <w:docPart w:val="72535467DF3F42BA82E81DAF56C50EB3"/>
            </w:placeholder>
            <w:temporary/>
            <w:showingPlcHdr/>
          </w:sdtPr>
          <w:sdtEndPr/>
          <w:sdtContent>
            <w:tc>
              <w:tcPr>
                <w:tcW w:w="2012" w:type="pct"/>
                <w:gridSpan w:val="4"/>
                <w:vAlign w:val="bottom"/>
              </w:tcPr>
              <w:p w14:paraId="01163041" w14:textId="77777777" w:rsidR="00650259" w:rsidRPr="00D97B9D" w:rsidRDefault="0090596C" w:rsidP="00F230F0">
                <w:pPr>
                  <w:pStyle w:val="Rientronormale"/>
                  <w:ind w:left="284"/>
                  <w:rPr>
                    <w:rFonts w:cstheme="minorHAnsi"/>
                    <w:sz w:val="26"/>
                    <w:szCs w:val="26"/>
                  </w:rPr>
                </w:pPr>
                <w:r w:rsidRPr="00D97B9D">
                  <w:rPr>
                    <w:rFonts w:cstheme="minorHAnsi"/>
                    <w:sz w:val="26"/>
                    <w:szCs w:val="26"/>
                    <w:lang w:bidi="it-IT"/>
                  </w:rPr>
                  <w:t>Indirizzo di posta elettronica</w:t>
                </w:r>
              </w:p>
            </w:tc>
          </w:sdtContent>
        </w:sdt>
        <w:tc>
          <w:tcPr>
            <w:tcW w:w="2988" w:type="pct"/>
            <w:gridSpan w:val="4"/>
            <w:tcBorders>
              <w:bottom w:val="single" w:sz="4" w:space="0" w:color="auto"/>
            </w:tcBorders>
            <w:vAlign w:val="bottom"/>
          </w:tcPr>
          <w:p w14:paraId="4B45D566" w14:textId="77777777" w:rsidR="00650259" w:rsidRPr="00D97B9D" w:rsidRDefault="00650259" w:rsidP="007F7B5D">
            <w:pPr>
              <w:spacing w:before="120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7F9085A1" w14:textId="77777777" w:rsidTr="007C5FCA">
        <w:trPr>
          <w:trHeight w:val="54"/>
        </w:trPr>
        <w:tc>
          <w:tcPr>
            <w:tcW w:w="5000" w:type="pct"/>
            <w:gridSpan w:val="8"/>
          </w:tcPr>
          <w:p w14:paraId="3720C774" w14:textId="77777777" w:rsidR="00650259" w:rsidRPr="00D97B9D" w:rsidRDefault="00650259" w:rsidP="0076724B">
            <w:pPr>
              <w:rPr>
                <w:rFonts w:cstheme="minorHAnsi"/>
                <w:b/>
                <w:sz w:val="26"/>
                <w:szCs w:val="26"/>
              </w:rPr>
            </w:pPr>
          </w:p>
        </w:tc>
      </w:tr>
      <w:tr w:rsidR="0054202F" w:rsidRPr="00D97B9D" w14:paraId="0D4764EB" w14:textId="77777777" w:rsidTr="007C5FCA">
        <w:tc>
          <w:tcPr>
            <w:tcW w:w="5000" w:type="pct"/>
            <w:gridSpan w:val="8"/>
            <w:shd w:val="clear" w:color="auto" w:fill="731F1C" w:themeFill="accent5"/>
          </w:tcPr>
          <w:p w14:paraId="66635F2E" w14:textId="77777777" w:rsidR="00650259" w:rsidRPr="00D97B9D" w:rsidRDefault="00C12B21" w:rsidP="00C12B21">
            <w:pPr>
              <w:pStyle w:val="Titolo1"/>
              <w:outlineLvl w:val="0"/>
              <w:rPr>
                <w:rFonts w:asciiTheme="minorHAnsi" w:hAnsiTheme="minorHAnsi" w:cstheme="minorHAnsi"/>
                <w:sz w:val="26"/>
                <w:szCs w:val="26"/>
              </w:rPr>
            </w:pPr>
            <w:r w:rsidRPr="00D97B9D">
              <w:rPr>
                <w:rFonts w:asciiTheme="minorHAnsi" w:hAnsiTheme="minorHAnsi" w:cstheme="minorHAnsi"/>
                <w:sz w:val="26"/>
                <w:szCs w:val="26"/>
              </w:rPr>
              <w:t>Descrizione Iniziativa</w:t>
            </w:r>
          </w:p>
        </w:tc>
      </w:tr>
      <w:tr w:rsidR="00F03ACA" w:rsidRPr="00D97B9D" w14:paraId="7BB28B0E" w14:textId="77777777" w:rsidTr="007C5FCA">
        <w:tc>
          <w:tcPr>
            <w:tcW w:w="1457" w:type="pct"/>
            <w:gridSpan w:val="2"/>
            <w:vAlign w:val="bottom"/>
          </w:tcPr>
          <w:p w14:paraId="06F752DB" w14:textId="77777777" w:rsidR="00650259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Titolo</w:t>
            </w:r>
          </w:p>
        </w:tc>
        <w:tc>
          <w:tcPr>
            <w:tcW w:w="3543" w:type="pct"/>
            <w:gridSpan w:val="6"/>
            <w:tcBorders>
              <w:bottom w:val="single" w:sz="4" w:space="0" w:color="auto"/>
            </w:tcBorders>
            <w:vAlign w:val="bottom"/>
          </w:tcPr>
          <w:p w14:paraId="593259F9" w14:textId="77777777" w:rsidR="00650259" w:rsidRPr="00D97B9D" w:rsidRDefault="00650259" w:rsidP="00F230F0">
            <w:pPr>
              <w:spacing w:before="120"/>
              <w:ind w:left="284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359127CA" w14:textId="77777777" w:rsidTr="007C5FCA">
        <w:tc>
          <w:tcPr>
            <w:tcW w:w="1457" w:type="pct"/>
            <w:gridSpan w:val="2"/>
            <w:vAlign w:val="bottom"/>
          </w:tcPr>
          <w:p w14:paraId="0B8DA3FB" w14:textId="77777777" w:rsidR="00650259" w:rsidRPr="00D97B9D" w:rsidRDefault="00C12B21" w:rsidP="00F230F0">
            <w:pPr>
              <w:pStyle w:val="Rientronormale"/>
              <w:ind w:left="284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Data svolgimento</w:t>
            </w:r>
          </w:p>
        </w:tc>
        <w:tc>
          <w:tcPr>
            <w:tcW w:w="3543" w:type="pct"/>
            <w:gridSpan w:val="6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D88C74" w14:textId="77777777" w:rsidR="00650259" w:rsidRPr="00D97B9D" w:rsidRDefault="00650259" w:rsidP="00F230F0">
            <w:pPr>
              <w:spacing w:before="120"/>
              <w:ind w:left="284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7C85E648" w14:textId="77777777" w:rsidTr="007C5FCA">
        <w:tc>
          <w:tcPr>
            <w:tcW w:w="797" w:type="pct"/>
            <w:vAlign w:val="bottom"/>
          </w:tcPr>
          <w:p w14:paraId="1CB04E92" w14:textId="77777777" w:rsidR="00650259" w:rsidRPr="00D97B9D" w:rsidRDefault="00650259" w:rsidP="0090596C">
            <w:pPr>
              <w:spacing w:before="120"/>
              <w:ind w:left="698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4203" w:type="pct"/>
            <w:gridSpan w:val="7"/>
            <w:vAlign w:val="bottom"/>
          </w:tcPr>
          <w:p w14:paraId="32C2F6E1" w14:textId="77777777" w:rsidR="00650259" w:rsidRPr="00D97B9D" w:rsidRDefault="00650259" w:rsidP="00F07811">
            <w:pPr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362EA1C9" w14:textId="77777777" w:rsidTr="007C5FCA">
        <w:trPr>
          <w:trHeight w:val="54"/>
        </w:trPr>
        <w:tc>
          <w:tcPr>
            <w:tcW w:w="5000" w:type="pct"/>
            <w:gridSpan w:val="8"/>
          </w:tcPr>
          <w:p w14:paraId="37E0627A" w14:textId="77777777" w:rsidR="00650259" w:rsidRPr="00D97B9D" w:rsidRDefault="00650259" w:rsidP="0076724B">
            <w:pPr>
              <w:rPr>
                <w:rFonts w:cstheme="minorHAnsi"/>
                <w:b/>
                <w:sz w:val="26"/>
                <w:szCs w:val="26"/>
              </w:rPr>
            </w:pPr>
          </w:p>
        </w:tc>
      </w:tr>
      <w:tr w:rsidR="0054202F" w:rsidRPr="00D97B9D" w14:paraId="7035F48D" w14:textId="77777777" w:rsidTr="007C5FCA">
        <w:tc>
          <w:tcPr>
            <w:tcW w:w="5000" w:type="pct"/>
            <w:gridSpan w:val="8"/>
            <w:tcBorders>
              <w:bottom w:val="single" w:sz="4" w:space="0" w:color="auto"/>
            </w:tcBorders>
            <w:vAlign w:val="bottom"/>
          </w:tcPr>
          <w:p w14:paraId="36017017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7EA84948" w14:textId="77777777" w:rsidTr="007C5FCA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0F3A907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20098208" w14:textId="77777777" w:rsidTr="007C5FCA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1043E6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2E438D28" w14:textId="77777777" w:rsidTr="007C5FCA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CE3E94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2068AF3B" w14:textId="77777777" w:rsidTr="007C5FCA">
        <w:tc>
          <w:tcPr>
            <w:tcW w:w="5000" w:type="pct"/>
            <w:gridSpan w:val="8"/>
            <w:tcBorders>
              <w:bottom w:val="single" w:sz="4" w:space="0" w:color="auto"/>
            </w:tcBorders>
            <w:vAlign w:val="bottom"/>
          </w:tcPr>
          <w:p w14:paraId="708B05C1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74921AE5" w14:textId="77777777" w:rsidTr="007C5FCA">
        <w:tc>
          <w:tcPr>
            <w:tcW w:w="5000" w:type="pct"/>
            <w:gridSpan w:val="8"/>
            <w:tcBorders>
              <w:bottom w:val="single" w:sz="4" w:space="0" w:color="auto"/>
            </w:tcBorders>
            <w:vAlign w:val="bottom"/>
          </w:tcPr>
          <w:p w14:paraId="6B17367C" w14:textId="77777777" w:rsidR="00327C17" w:rsidRPr="00D97B9D" w:rsidRDefault="00327C17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1EDFA10D" w14:textId="77777777" w:rsidTr="007C5FCA">
        <w:tc>
          <w:tcPr>
            <w:tcW w:w="5000" w:type="pct"/>
            <w:gridSpan w:val="8"/>
            <w:vAlign w:val="bottom"/>
          </w:tcPr>
          <w:p w14:paraId="241EBA1B" w14:textId="77777777" w:rsidR="0054202F" w:rsidRPr="00D97B9D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</w:p>
          <w:p w14:paraId="49D65B79" w14:textId="77777777" w:rsidR="004B117A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  <w:u w:val="single"/>
              </w:rPr>
            </w:pPr>
            <w:r w:rsidRPr="00D97B9D">
              <w:rPr>
                <w:rFonts w:cstheme="minorHAnsi"/>
                <w:b/>
                <w:sz w:val="26"/>
                <w:szCs w:val="26"/>
                <w:u w:val="single"/>
              </w:rPr>
              <w:t>Dettagli organizzativi</w:t>
            </w:r>
          </w:p>
          <w:p w14:paraId="3F801D9A" w14:textId="77777777" w:rsidR="003434A5" w:rsidRPr="003434A5" w:rsidRDefault="003434A5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3434A5">
              <w:rPr>
                <w:rFonts w:cstheme="minorHAnsi"/>
                <w:sz w:val="26"/>
                <w:szCs w:val="26"/>
              </w:rPr>
              <w:t xml:space="preserve">Il progetto intende promuovere i progetti che soddisfano i requisiti di cui all’art 10 comma 1 lettere i) </w:t>
            </w:r>
            <w:r w:rsidRPr="003434A5">
              <w:rPr>
                <w:rFonts w:cstheme="minorHAnsi"/>
                <w:i/>
                <w:sz w:val="26"/>
                <w:szCs w:val="26"/>
              </w:rPr>
              <w:t>“recuperare e prevenire il disagio giovanile, della famiglia e dell’anziano”</w:t>
            </w:r>
            <w:r w:rsidRPr="003434A5">
              <w:rPr>
                <w:rFonts w:cstheme="minorHAnsi"/>
                <w:sz w:val="26"/>
                <w:szCs w:val="26"/>
              </w:rPr>
              <w:t xml:space="preserve"> e ii) </w:t>
            </w:r>
            <w:r w:rsidRPr="003434A5">
              <w:rPr>
                <w:rFonts w:cstheme="minorHAnsi"/>
                <w:i/>
                <w:sz w:val="26"/>
                <w:szCs w:val="26"/>
              </w:rPr>
              <w:t>“promuovere e sostenere attività di integrazione, inclusione e coesione sociale in collaborazione con gli Assessorati competenti, gli Enti e le Istituzioni attive sul territorio del Distretto Sud Est”</w:t>
            </w:r>
            <w:r w:rsidRPr="003434A5">
              <w:rPr>
                <w:rFonts w:cstheme="minorHAnsi"/>
                <w:sz w:val="26"/>
                <w:szCs w:val="26"/>
              </w:rPr>
              <w:t xml:space="preserve"> del vigente Regolamento per la concessione ed erogazione di patrocini , contributi ed agevolazioni ad associazioni del terzo settore</w:t>
            </w:r>
          </w:p>
          <w:p w14:paraId="30FC8552" w14:textId="77777777" w:rsidR="003434A5" w:rsidRDefault="003434A5" w:rsidP="00F07811">
            <w:pPr>
              <w:spacing w:line="271" w:lineRule="auto"/>
              <w:rPr>
                <w:rFonts w:ascii="Verdana" w:hAnsi="Verdana" w:cs="Calibri"/>
              </w:rPr>
            </w:pPr>
          </w:p>
          <w:p w14:paraId="6293759A" w14:textId="77777777" w:rsidR="003434A5" w:rsidRPr="003434A5" w:rsidRDefault="003434A5" w:rsidP="00F07811">
            <w:pPr>
              <w:spacing w:line="271" w:lineRule="auto"/>
              <w:rPr>
                <w:rFonts w:cstheme="minorHAnsi"/>
                <w:sz w:val="26"/>
                <w:szCs w:val="26"/>
                <w:highlight w:val="yellow"/>
              </w:rPr>
            </w:pPr>
          </w:p>
          <w:p w14:paraId="4E13747A" w14:textId="77777777" w:rsidR="0054202F" w:rsidRPr="00D97B9D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Descrizione dell’attività (max 400 caratteri):</w:t>
            </w:r>
          </w:p>
          <w:p w14:paraId="5B685CDC" w14:textId="77777777" w:rsidR="0054202F" w:rsidRPr="00D97B9D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………………………………………………………………………………………………………………………………..</w:t>
            </w:r>
          </w:p>
          <w:p w14:paraId="4DBF5D61" w14:textId="77777777" w:rsidR="0054202F" w:rsidRPr="00D97B9D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………………………………………………………………………………………………………………………………..</w:t>
            </w:r>
          </w:p>
          <w:p w14:paraId="416E3CF0" w14:textId="77777777" w:rsidR="0054202F" w:rsidRPr="00D97B9D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………………………………………………………………………………………………………………………………..</w:t>
            </w:r>
          </w:p>
          <w:p w14:paraId="3D248FD7" w14:textId="77777777" w:rsidR="0054202F" w:rsidRDefault="0054202F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</w:t>
            </w:r>
          </w:p>
          <w:p w14:paraId="2D47FBD7" w14:textId="4484D451" w:rsidR="00F03ACA" w:rsidRDefault="00F03ACA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</w:t>
            </w:r>
          </w:p>
          <w:p w14:paraId="064A5E4F" w14:textId="6ED8D07B" w:rsidR="00BC7927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</w:t>
            </w:r>
          </w:p>
          <w:p w14:paraId="667A61A9" w14:textId="2544CA12" w:rsidR="00BC7927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</w:t>
            </w:r>
          </w:p>
          <w:p w14:paraId="7DA893B2" w14:textId="570CCC4E" w:rsidR="00BC7927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</w:t>
            </w:r>
          </w:p>
          <w:p w14:paraId="15F6EB79" w14:textId="47B07293" w:rsidR="00BC7927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…………………………………………………………………………………………………………………………………..</w:t>
            </w:r>
          </w:p>
          <w:p w14:paraId="42E93805" w14:textId="77A7DA50" w:rsidR="00BC7927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…………………………………………………………………………………………………………………………………..</w:t>
            </w:r>
          </w:p>
          <w:p w14:paraId="6FA8096D" w14:textId="77777777" w:rsidR="00BC7927" w:rsidRDefault="00BC7927" w:rsidP="00BC792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</w:t>
            </w:r>
          </w:p>
          <w:p w14:paraId="1C7E982E" w14:textId="77777777" w:rsidR="00BC7927" w:rsidRDefault="00BC7927" w:rsidP="00BC792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</w:t>
            </w:r>
          </w:p>
          <w:p w14:paraId="3FA0E0AC" w14:textId="77777777" w:rsidR="00BC7927" w:rsidRDefault="00BC7927" w:rsidP="00BC792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…………………………………………………………………………………………………………………………………..</w:t>
            </w:r>
          </w:p>
          <w:p w14:paraId="19D7F6A9" w14:textId="77777777" w:rsidR="00BC7927" w:rsidRPr="00D97B9D" w:rsidRDefault="00BC7927" w:rsidP="00BC792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>
              <w:rPr>
                <w:rFonts w:cstheme="minorHAnsi"/>
                <w:b/>
                <w:sz w:val="26"/>
                <w:szCs w:val="26"/>
              </w:rPr>
              <w:t>…………………………………………………………………………………………………………………………………..</w:t>
            </w:r>
          </w:p>
          <w:p w14:paraId="0D1E7283" w14:textId="77777777" w:rsidR="00BC7927" w:rsidRPr="00D97B9D" w:rsidRDefault="00BC7927" w:rsidP="00BC792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</w:p>
          <w:p w14:paraId="63708B97" w14:textId="77777777" w:rsidR="00BC7927" w:rsidRPr="00D97B9D" w:rsidRDefault="00BC7927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</w:p>
          <w:p w14:paraId="3EAEFDFA" w14:textId="77777777" w:rsidR="00D97B9D" w:rsidRPr="00D97B9D" w:rsidRDefault="00D97B9D" w:rsidP="00F07811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</w:p>
          <w:p w14:paraId="5A52359D" w14:textId="77777777" w:rsidR="00CB7931" w:rsidRPr="00D97B9D" w:rsidRDefault="00CB7931" w:rsidP="00F07811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noProof/>
                <w:sz w:val="26"/>
                <w:szCs w:val="2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D6B8D7" wp14:editId="727DE346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3810</wp:posOffset>
                      </wp:positionV>
                      <wp:extent cx="5876925" cy="285750"/>
                      <wp:effectExtent l="0" t="0" r="28575" b="19050"/>
                      <wp:wrapNone/>
                      <wp:docPr id="1" name="Casella di tes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76925" cy="285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6D353E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CD20333" w14:textId="77777777" w:rsidR="0054202F" w:rsidRDefault="0054202F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color w:val="FFFFFF" w:themeColor="background1"/>
                                    </w:rPr>
                                    <w:t xml:space="preserve">Descrizione   </w:t>
                                  </w:r>
                                </w:p>
                                <w:p w14:paraId="5FD19D62" w14:textId="77777777" w:rsidR="0054202F" w:rsidRPr="00CB7931" w:rsidRDefault="0054202F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32D6B8D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1" o:spid="_x0000_s1026" type="#_x0000_t202" style="position:absolute;margin-left:-.15pt;margin-top:.3pt;width:462.75pt;height:2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" fillcolor="#6d353e" strokeweight=".5pt">
                      <v:textbox>
                        <w:txbxContent>
                          <w:p w14:paraId="3CD20333" w14:textId="77777777" w:rsidR="0054202F" w:rsidRDefault="0054202F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Descrizione   </w:t>
                            </w:r>
                          </w:p>
                          <w:p w14:paraId="5FD19D62" w14:textId="77777777" w:rsidR="0054202F" w:rsidRPr="00CB7931" w:rsidRDefault="0054202F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54202F" w:rsidRPr="00D97B9D" w14:paraId="170678F4" w14:textId="77777777" w:rsidTr="007C5FCA">
        <w:tc>
          <w:tcPr>
            <w:tcW w:w="5000" w:type="pct"/>
            <w:gridSpan w:val="8"/>
            <w:vAlign w:val="bottom"/>
          </w:tcPr>
          <w:p w14:paraId="04324179" w14:textId="77777777" w:rsidR="0054202F" w:rsidRPr="00D97B9D" w:rsidRDefault="0054202F" w:rsidP="00F07811">
            <w:pPr>
              <w:rPr>
                <w:rFonts w:cstheme="minorHAnsi"/>
                <w:sz w:val="26"/>
                <w:szCs w:val="26"/>
              </w:rPr>
            </w:pPr>
          </w:p>
        </w:tc>
      </w:tr>
      <w:tr w:rsidR="0054202F" w:rsidRPr="00D97B9D" w14:paraId="26CADD0E" w14:textId="77777777" w:rsidTr="007C5FCA">
        <w:tc>
          <w:tcPr>
            <w:tcW w:w="5000" w:type="pct"/>
            <w:gridSpan w:val="8"/>
            <w:vAlign w:val="bottom"/>
          </w:tcPr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345"/>
              <w:gridCol w:w="4663"/>
              <w:gridCol w:w="1435"/>
            </w:tblGrid>
            <w:tr w:rsidR="00397351" w:rsidRPr="007C6198" w14:paraId="32AB956C" w14:textId="77777777" w:rsidTr="00F03ACA">
              <w:tc>
                <w:tcPr>
                  <w:tcW w:w="3345" w:type="dxa"/>
                  <w:hideMark/>
                </w:tcPr>
                <w:p w14:paraId="6E5AF2BE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CRITERIO</w:t>
                  </w:r>
                </w:p>
              </w:tc>
              <w:tc>
                <w:tcPr>
                  <w:tcW w:w="4663" w:type="dxa"/>
                  <w:hideMark/>
                </w:tcPr>
                <w:p w14:paraId="321F5584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DETTAGLIO PUNTEGGI INTERMEDI</w:t>
                  </w:r>
                </w:p>
              </w:tc>
              <w:tc>
                <w:tcPr>
                  <w:tcW w:w="1435" w:type="dxa"/>
                  <w:hideMark/>
                </w:tcPr>
                <w:p w14:paraId="77207168" w14:textId="77777777" w:rsidR="00397351" w:rsidRPr="007C6198" w:rsidRDefault="00397351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PUNTEGGIO MASSIMO</w:t>
                  </w:r>
                </w:p>
              </w:tc>
            </w:tr>
            <w:tr w:rsidR="00397351" w:rsidRPr="007C6198" w14:paraId="24B58EC2" w14:textId="77777777" w:rsidTr="00F03ACA">
              <w:tc>
                <w:tcPr>
                  <w:tcW w:w="3345" w:type="dxa"/>
                </w:tcPr>
                <w:p w14:paraId="7B9026C6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Iniziativa rivolta al sostegno delle famiglie nel supporto educativo e nella gestione dei minori di Fiscaglia favorendo la conciliazione vita-lavoro</w:t>
                  </w:r>
                </w:p>
                <w:p w14:paraId="642C7243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182869C1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 xml:space="preserve"> </w:t>
                  </w:r>
                </w:p>
              </w:tc>
              <w:tc>
                <w:tcPr>
                  <w:tcW w:w="4663" w:type="dxa"/>
                </w:tcPr>
                <w:p w14:paraId="616DDCCA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Così articolati:</w:t>
                  </w:r>
                </w:p>
                <w:p w14:paraId="4EBC1CC1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21A7FD1E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- progetti che prevedano la collaborazione con i Servizi Sociali e/o Socio-Sanitari del territorio ………</w:t>
                  </w:r>
                  <w:r w:rsidRPr="007C6198">
                    <w:rPr>
                      <w:rFonts w:ascii="Verdana" w:hAnsi="Verdana" w:cs="Calibri"/>
                      <w:b/>
                      <w:bCs/>
                      <w:kern w:val="2"/>
                      <w:sz w:val="20"/>
                      <w:szCs w:val="20"/>
                      <w:lang w:eastAsia="zh-CN"/>
                    </w:rPr>
                    <w:t>punti 2</w:t>
                  </w:r>
                </w:p>
                <w:p w14:paraId="385A4B29" w14:textId="50115ED1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- progetti rivolti all’infanzia (3-10 anni) ……………………………………………</w:t>
                  </w:r>
                  <w:r w:rsidRPr="007C6198">
                    <w:rPr>
                      <w:rFonts w:ascii="Verdana" w:hAnsi="Verdana" w:cs="Calibri"/>
                      <w:b/>
                      <w:bCs/>
                      <w:kern w:val="2"/>
                      <w:sz w:val="20"/>
                      <w:szCs w:val="20"/>
                      <w:lang w:eastAsia="zh-CN"/>
                    </w:rPr>
                    <w:t>punti 6</w:t>
                  </w:r>
                </w:p>
                <w:p w14:paraId="30A7C017" w14:textId="0E31041B" w:rsidR="00397351" w:rsidRPr="007C6198" w:rsidRDefault="00397351" w:rsidP="00F03ACA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 xml:space="preserve">- progetti rivolti agli </w:t>
                  </w:r>
                  <w:proofErr w:type="spellStart"/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adolescenti.</w:t>
                  </w:r>
                  <w:r w:rsidRPr="007C6198">
                    <w:rPr>
                      <w:rFonts w:ascii="Verdana" w:hAnsi="Verdana" w:cs="Calibri"/>
                      <w:b/>
                      <w:bCs/>
                      <w:kern w:val="2"/>
                      <w:sz w:val="20"/>
                      <w:szCs w:val="20"/>
                      <w:lang w:eastAsia="zh-CN"/>
                    </w:rPr>
                    <w:t>punti</w:t>
                  </w:r>
                  <w:proofErr w:type="spellEnd"/>
                  <w:r w:rsidRPr="007C6198">
                    <w:rPr>
                      <w:rFonts w:ascii="Verdana" w:hAnsi="Verdana" w:cs="Calibri"/>
                      <w:b/>
                      <w:bCs/>
                      <w:kern w:val="2"/>
                      <w:sz w:val="20"/>
                      <w:szCs w:val="20"/>
                      <w:lang w:eastAsia="zh-CN"/>
                    </w:rPr>
                    <w:t xml:space="preserve"> 6</w:t>
                  </w:r>
                </w:p>
              </w:tc>
              <w:tc>
                <w:tcPr>
                  <w:tcW w:w="1435" w:type="dxa"/>
                  <w:hideMark/>
                </w:tcPr>
                <w:p w14:paraId="2E80F7F7" w14:textId="77777777" w:rsidR="00397351" w:rsidRPr="007C6198" w:rsidRDefault="00397351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PUNTI 14</w:t>
                  </w:r>
                </w:p>
              </w:tc>
            </w:tr>
            <w:tr w:rsidR="00F03ACA" w:rsidRPr="007C6198" w14:paraId="44E37AA3" w14:textId="77777777" w:rsidTr="005A1672">
              <w:tc>
                <w:tcPr>
                  <w:tcW w:w="9443" w:type="dxa"/>
                  <w:gridSpan w:val="3"/>
                </w:tcPr>
                <w:p w14:paraId="2F936702" w14:textId="3D2C737F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DESCRIZIONE</w:t>
                  </w:r>
                </w:p>
              </w:tc>
            </w:tr>
            <w:tr w:rsidR="00F03ACA" w:rsidRPr="007C6198" w14:paraId="034A2AE9" w14:textId="77777777" w:rsidTr="00DD470F">
              <w:tc>
                <w:tcPr>
                  <w:tcW w:w="9443" w:type="dxa"/>
                  <w:gridSpan w:val="3"/>
                </w:tcPr>
                <w:p w14:paraId="417B371B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2EFDCFDD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5A1C2EF2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0641D5B4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26B0216D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4DFF0D91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59D96024" w14:textId="77777777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</w:tc>
            </w:tr>
            <w:tr w:rsidR="00397351" w:rsidRPr="007C6198" w14:paraId="6E700F4B" w14:textId="77777777" w:rsidTr="00F03ACA">
              <w:tc>
                <w:tcPr>
                  <w:tcW w:w="3345" w:type="dxa"/>
                  <w:hideMark/>
                </w:tcPr>
                <w:p w14:paraId="64325BA7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lastRenderedPageBreak/>
                    <w:t>Capacità dell’iniziativa di mantenersi nel tempo e di esprimere effetti duraturi a favore delle fasce più deboli della popolazione</w:t>
                  </w:r>
                </w:p>
              </w:tc>
              <w:tc>
                <w:tcPr>
                  <w:tcW w:w="4663" w:type="dxa"/>
                  <w:hideMark/>
                </w:tcPr>
                <w:p w14:paraId="7AF2F1D4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Verranno considerati prioritari i Progetti in grado di presentare una organizzazione di medio termine, (su più anni e non limitata al 2025) come segue:</w:t>
                  </w:r>
                </w:p>
                <w:p w14:paraId="55343BE3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2 punti per ogni anno in cui si prevede di continuare il Progetto o in cui è stato già attivato il Progetto, con un massimo di punti 6</w:t>
                  </w:r>
                </w:p>
              </w:tc>
              <w:tc>
                <w:tcPr>
                  <w:tcW w:w="1435" w:type="dxa"/>
                  <w:hideMark/>
                </w:tcPr>
                <w:p w14:paraId="4FEA66A1" w14:textId="77777777" w:rsidR="00397351" w:rsidRPr="007C6198" w:rsidRDefault="00397351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PUNTI 6</w:t>
                  </w:r>
                </w:p>
              </w:tc>
            </w:tr>
            <w:tr w:rsidR="00F03ACA" w:rsidRPr="007C6198" w14:paraId="6EE6FF12" w14:textId="77777777" w:rsidTr="004B18F7">
              <w:tc>
                <w:tcPr>
                  <w:tcW w:w="9443" w:type="dxa"/>
                  <w:gridSpan w:val="3"/>
                </w:tcPr>
                <w:p w14:paraId="41477F2F" w14:textId="62F09031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DESCRIZIONE</w:t>
                  </w:r>
                </w:p>
              </w:tc>
            </w:tr>
            <w:tr w:rsidR="00F03ACA" w:rsidRPr="007C6198" w14:paraId="5B709192" w14:textId="77777777" w:rsidTr="000A1697">
              <w:tc>
                <w:tcPr>
                  <w:tcW w:w="9443" w:type="dxa"/>
                  <w:gridSpan w:val="3"/>
                </w:tcPr>
                <w:p w14:paraId="458AA415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72C59E1B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224F61E7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5A6BAA91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703925EB" w14:textId="77777777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</w:tc>
            </w:tr>
            <w:tr w:rsidR="00397351" w:rsidRPr="007C6198" w14:paraId="48598E7C" w14:textId="77777777" w:rsidTr="00F03ACA">
              <w:tc>
                <w:tcPr>
                  <w:tcW w:w="3345" w:type="dxa"/>
                  <w:hideMark/>
                </w:tcPr>
                <w:p w14:paraId="5C07A429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Attività finanziate e svolte negli anni precedenti</w:t>
                  </w:r>
                </w:p>
              </w:tc>
              <w:tc>
                <w:tcPr>
                  <w:tcW w:w="4663" w:type="dxa"/>
                  <w:hideMark/>
                </w:tcPr>
                <w:p w14:paraId="2C3192BC" w14:textId="77777777" w:rsidR="00397351" w:rsidRPr="007C6198" w:rsidRDefault="00397351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0,5 punti per ogni attività progettuale in ambito sociale, finanziata e/o supportata dal Comune negli anni precedenti</w:t>
                  </w:r>
                </w:p>
              </w:tc>
              <w:tc>
                <w:tcPr>
                  <w:tcW w:w="1435" w:type="dxa"/>
                  <w:hideMark/>
                </w:tcPr>
                <w:p w14:paraId="04D707F9" w14:textId="77777777" w:rsidR="00397351" w:rsidRPr="007C6198" w:rsidRDefault="00397351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 w:rsidRPr="007C6198"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PUNTI 6</w:t>
                  </w:r>
                </w:p>
              </w:tc>
            </w:tr>
            <w:tr w:rsidR="00F03ACA" w:rsidRPr="007C6198" w14:paraId="05EABB92" w14:textId="77777777" w:rsidTr="00F95859">
              <w:tc>
                <w:tcPr>
                  <w:tcW w:w="9443" w:type="dxa"/>
                  <w:gridSpan w:val="3"/>
                </w:tcPr>
                <w:p w14:paraId="5A623DD3" w14:textId="64E3B7BB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  <w:r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  <w:t>Elenco</w:t>
                  </w:r>
                </w:p>
              </w:tc>
            </w:tr>
            <w:tr w:rsidR="00F03ACA" w:rsidRPr="007C6198" w14:paraId="34545FFC" w14:textId="77777777" w:rsidTr="00BB4A05">
              <w:tc>
                <w:tcPr>
                  <w:tcW w:w="9443" w:type="dxa"/>
                  <w:gridSpan w:val="3"/>
                </w:tcPr>
                <w:p w14:paraId="7299D0BE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11EA03D6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59A1D121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2FE0B528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5A929506" w14:textId="77777777" w:rsidR="00F03ACA" w:rsidRDefault="00F03ACA" w:rsidP="00397351">
                  <w:pPr>
                    <w:spacing w:line="100" w:lineRule="atLeast"/>
                    <w:jc w:val="both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  <w:p w14:paraId="019E634E" w14:textId="77777777" w:rsidR="00F03ACA" w:rsidRPr="007C6198" w:rsidRDefault="00F03ACA" w:rsidP="00397351">
                  <w:pPr>
                    <w:spacing w:line="100" w:lineRule="atLeast"/>
                    <w:jc w:val="center"/>
                    <w:rPr>
                      <w:rFonts w:ascii="Verdana" w:hAnsi="Verdana" w:cs="Calibri"/>
                      <w:kern w:val="2"/>
                      <w:sz w:val="20"/>
                      <w:szCs w:val="20"/>
                      <w:lang w:eastAsia="zh-CN"/>
                    </w:rPr>
                  </w:pPr>
                </w:p>
              </w:tc>
            </w:tr>
          </w:tbl>
          <w:p w14:paraId="2EBBF946" w14:textId="77777777" w:rsidR="00080C86" w:rsidRPr="00D97B9D" w:rsidRDefault="00080C86" w:rsidP="002F04BF">
            <w:pPr>
              <w:autoSpaceDE w:val="0"/>
              <w:autoSpaceDN w:val="0"/>
              <w:adjustRightInd w:val="0"/>
              <w:contextualSpacing/>
              <w:jc w:val="both"/>
              <w:rPr>
                <w:rFonts w:eastAsia="Times New Roman" w:cstheme="minorHAnsi"/>
                <w:sz w:val="26"/>
                <w:szCs w:val="26"/>
              </w:rPr>
            </w:pPr>
          </w:p>
          <w:p w14:paraId="7C56BE2E" w14:textId="77777777" w:rsidR="00814E8A" w:rsidRPr="00D97B9D" w:rsidRDefault="00814E8A" w:rsidP="00080C86">
            <w:pPr>
              <w:ind w:left="720"/>
              <w:contextualSpacing/>
              <w:jc w:val="both"/>
              <w:rPr>
                <w:rFonts w:cstheme="minorHAnsi"/>
                <w:sz w:val="26"/>
                <w:szCs w:val="26"/>
              </w:rPr>
            </w:pPr>
          </w:p>
        </w:tc>
      </w:tr>
      <w:tr w:rsidR="00327C17" w:rsidRPr="00D97B9D" w14:paraId="404EFA92" w14:textId="77777777" w:rsidTr="007C5FCA">
        <w:trPr>
          <w:gridAfter w:val="1"/>
          <w:wAfter w:w="121" w:type="pct"/>
        </w:trPr>
        <w:tc>
          <w:tcPr>
            <w:tcW w:w="4879" w:type="pct"/>
            <w:gridSpan w:val="7"/>
            <w:shd w:val="clear" w:color="auto" w:fill="731F1C" w:themeFill="accent5"/>
          </w:tcPr>
          <w:p w14:paraId="4F8F1CC1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lastRenderedPageBreak/>
              <w:t>Piano Finanziario – Spese Previste</w:t>
            </w:r>
          </w:p>
        </w:tc>
      </w:tr>
      <w:tr w:rsidR="00F03ACA" w:rsidRPr="00D97B9D" w14:paraId="1C229CB0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30EF8071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Attività promozionali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6F1F3AE0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747BA4E0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76E1C268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Cancelleria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4DEC1202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0F90D68C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46711086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Spese personale esterno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7A93B4ED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3BDB80D5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42836272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Assicurazioni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456481FC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184FE90D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6EEA2E83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Noleggio/affitto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29074E34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2D664967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4CAC4820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  <w:lang w:bidi="it-IT"/>
              </w:rPr>
            </w:pP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0857DA81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5760500E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481AB348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Spese amministrative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435CBA35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70B349C9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24EC09E5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Spese materiali di consumo</w:t>
            </w:r>
          </w:p>
        </w:tc>
        <w:tc>
          <w:tcPr>
            <w:tcW w:w="2960" w:type="pct"/>
            <w:gridSpan w:val="4"/>
            <w:tcBorders>
              <w:bottom w:val="single" w:sz="4" w:space="0" w:color="auto"/>
            </w:tcBorders>
            <w:vAlign w:val="bottom"/>
          </w:tcPr>
          <w:p w14:paraId="0E4463BF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553FE495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29229517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Spese telefoniche</w:t>
            </w:r>
          </w:p>
        </w:tc>
        <w:tc>
          <w:tcPr>
            <w:tcW w:w="2960" w:type="pct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EBE4A94" w14:textId="77777777" w:rsidR="004B117A" w:rsidRPr="00D97B9D" w:rsidRDefault="004B117A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F03ACA" w:rsidRPr="00D97B9D" w14:paraId="60B5E60A" w14:textId="77777777" w:rsidTr="007C5FCA">
        <w:trPr>
          <w:gridAfter w:val="1"/>
          <w:wAfter w:w="121" w:type="pct"/>
        </w:trPr>
        <w:tc>
          <w:tcPr>
            <w:tcW w:w="1918" w:type="pct"/>
            <w:gridSpan w:val="3"/>
            <w:vAlign w:val="bottom"/>
          </w:tcPr>
          <w:p w14:paraId="0F3119A6" w14:textId="77777777" w:rsidR="00327C17" w:rsidRPr="00D97B9D" w:rsidRDefault="00327C17" w:rsidP="00327C17">
            <w:pPr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Altro</w:t>
            </w:r>
          </w:p>
        </w:tc>
        <w:tc>
          <w:tcPr>
            <w:tcW w:w="2960" w:type="pct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9B1AFE5" w14:textId="77777777" w:rsidR="00327C17" w:rsidRPr="00D97B9D" w:rsidRDefault="00327C17" w:rsidP="00327C17">
            <w:pPr>
              <w:rPr>
                <w:rFonts w:cstheme="minorHAnsi"/>
                <w:sz w:val="26"/>
                <w:szCs w:val="26"/>
              </w:rPr>
            </w:pPr>
          </w:p>
        </w:tc>
      </w:tr>
    </w:tbl>
    <w:p w14:paraId="3D470585" w14:textId="77777777" w:rsidR="00327C17" w:rsidRPr="00D97B9D" w:rsidRDefault="00327C17" w:rsidP="00E677FE">
      <w:pPr>
        <w:spacing w:after="0"/>
        <w:rPr>
          <w:rFonts w:cstheme="minorHAnsi"/>
          <w:sz w:val="26"/>
          <w:szCs w:val="26"/>
        </w:rPr>
      </w:pPr>
    </w:p>
    <w:tbl>
      <w:tblPr>
        <w:tblStyle w:val="Grigliatabella"/>
        <w:tblW w:w="539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5907"/>
      </w:tblGrid>
      <w:tr w:rsidR="00327C17" w:rsidRPr="00D97B9D" w14:paraId="17F77E09" w14:textId="77777777" w:rsidTr="00814E8A">
        <w:tc>
          <w:tcPr>
            <w:tcW w:w="5000" w:type="pct"/>
            <w:gridSpan w:val="2"/>
            <w:shd w:val="clear" w:color="auto" w:fill="731F1C" w:themeFill="accent5"/>
          </w:tcPr>
          <w:p w14:paraId="68AB8AC4" w14:textId="77777777" w:rsidR="00327C17" w:rsidRPr="00D97B9D" w:rsidRDefault="00327C17" w:rsidP="00814E8A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Piano di finanz</w:t>
            </w:r>
            <w:r w:rsidR="00814E8A" w:rsidRPr="00D97B9D">
              <w:rPr>
                <w:rFonts w:cstheme="minorHAnsi"/>
                <w:b/>
                <w:sz w:val="26"/>
                <w:szCs w:val="26"/>
              </w:rPr>
              <w:t>iamento</w:t>
            </w:r>
          </w:p>
        </w:tc>
      </w:tr>
      <w:tr w:rsidR="00327C17" w:rsidRPr="00D97B9D" w14:paraId="1F69E982" w14:textId="77777777" w:rsidTr="004B117A">
        <w:tc>
          <w:tcPr>
            <w:tcW w:w="1966" w:type="pct"/>
            <w:vAlign w:val="bottom"/>
          </w:tcPr>
          <w:p w14:paraId="0CAAEA47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Dalle casse Organizzazione</w:t>
            </w:r>
          </w:p>
        </w:tc>
        <w:tc>
          <w:tcPr>
            <w:tcW w:w="3034" w:type="pct"/>
            <w:tcBorders>
              <w:bottom w:val="single" w:sz="4" w:space="0" w:color="auto"/>
            </w:tcBorders>
            <w:vAlign w:val="bottom"/>
          </w:tcPr>
          <w:p w14:paraId="13EA5274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327C17" w:rsidRPr="00D97B9D" w14:paraId="14856474" w14:textId="77777777" w:rsidTr="004B117A">
        <w:tc>
          <w:tcPr>
            <w:tcW w:w="1966" w:type="pct"/>
            <w:vAlign w:val="bottom"/>
          </w:tcPr>
          <w:p w14:paraId="3D2FF100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Contributi ricevuti da altri Enti e Istituzioni</w:t>
            </w:r>
          </w:p>
        </w:tc>
        <w:tc>
          <w:tcPr>
            <w:tcW w:w="303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3D5F7E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327C17" w:rsidRPr="00D97B9D" w14:paraId="4EA35310" w14:textId="77777777" w:rsidTr="00814E8A">
        <w:tc>
          <w:tcPr>
            <w:tcW w:w="1966" w:type="pct"/>
            <w:vAlign w:val="bottom"/>
          </w:tcPr>
          <w:p w14:paraId="5C6B7D65" w14:textId="77777777" w:rsidR="00327C17" w:rsidRPr="00D97B9D" w:rsidRDefault="005303B3" w:rsidP="005303B3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 xml:space="preserve">Entrate Previste </w:t>
            </w:r>
            <w:r w:rsidR="00327C17" w:rsidRPr="00D97B9D">
              <w:rPr>
                <w:rFonts w:cstheme="minorHAnsi"/>
                <w:sz w:val="26"/>
                <w:szCs w:val="26"/>
                <w:lang w:bidi="it-IT"/>
              </w:rPr>
              <w:t xml:space="preserve"> </w:t>
            </w:r>
          </w:p>
        </w:tc>
        <w:tc>
          <w:tcPr>
            <w:tcW w:w="3034" w:type="pct"/>
            <w:tcBorders>
              <w:bottom w:val="single" w:sz="4" w:space="0" w:color="auto"/>
            </w:tcBorders>
            <w:vAlign w:val="bottom"/>
          </w:tcPr>
          <w:p w14:paraId="22B681EE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327C17" w:rsidRPr="00D97B9D" w14:paraId="5F35C394" w14:textId="77777777" w:rsidTr="00814E8A">
        <w:tc>
          <w:tcPr>
            <w:tcW w:w="1966" w:type="pct"/>
            <w:vAlign w:val="bottom"/>
          </w:tcPr>
          <w:p w14:paraId="6AB67137" w14:textId="77777777" w:rsidR="00327C17" w:rsidRPr="00D97B9D" w:rsidRDefault="00C0430E" w:rsidP="00327C17">
            <w:pPr>
              <w:spacing w:line="271" w:lineRule="auto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Sponsorizzazioni</w:t>
            </w:r>
          </w:p>
        </w:tc>
        <w:tc>
          <w:tcPr>
            <w:tcW w:w="3034" w:type="pct"/>
            <w:tcBorders>
              <w:bottom w:val="single" w:sz="4" w:space="0" w:color="auto"/>
            </w:tcBorders>
            <w:vAlign w:val="bottom"/>
          </w:tcPr>
          <w:p w14:paraId="7422341A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327C17" w:rsidRPr="00D97B9D" w14:paraId="04FD4F34" w14:textId="77777777" w:rsidTr="00814E8A">
        <w:tc>
          <w:tcPr>
            <w:tcW w:w="1966" w:type="pct"/>
            <w:vAlign w:val="bottom"/>
          </w:tcPr>
          <w:p w14:paraId="2C9CE19A" w14:textId="77777777" w:rsidR="00327C17" w:rsidRPr="00D97B9D" w:rsidRDefault="00C0430E" w:rsidP="00327C17">
            <w:pPr>
              <w:spacing w:line="271" w:lineRule="auto"/>
              <w:rPr>
                <w:rFonts w:cstheme="minorHAnsi"/>
                <w:sz w:val="26"/>
                <w:szCs w:val="26"/>
                <w:lang w:bidi="it-IT"/>
              </w:rPr>
            </w:pPr>
            <w:r w:rsidRPr="00D97B9D">
              <w:rPr>
                <w:rFonts w:cstheme="minorHAnsi"/>
                <w:sz w:val="26"/>
                <w:szCs w:val="26"/>
                <w:lang w:bidi="it-IT"/>
              </w:rPr>
              <w:t>Altre entrate previste</w:t>
            </w:r>
          </w:p>
        </w:tc>
        <w:tc>
          <w:tcPr>
            <w:tcW w:w="3034" w:type="pct"/>
            <w:tcBorders>
              <w:bottom w:val="single" w:sz="4" w:space="0" w:color="auto"/>
            </w:tcBorders>
            <w:vAlign w:val="bottom"/>
          </w:tcPr>
          <w:p w14:paraId="1987ACCF" w14:textId="77777777" w:rsidR="00327C17" w:rsidRPr="00D97B9D" w:rsidRDefault="00327C17" w:rsidP="00327C17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</w:tbl>
    <w:p w14:paraId="04D434BE" w14:textId="77777777" w:rsidR="00327C17" w:rsidRPr="00D97B9D" w:rsidRDefault="00327C17" w:rsidP="00E677FE">
      <w:pPr>
        <w:spacing w:after="0"/>
        <w:rPr>
          <w:rFonts w:cstheme="minorHAnsi"/>
          <w:sz w:val="26"/>
          <w:szCs w:val="26"/>
        </w:rPr>
      </w:pPr>
    </w:p>
    <w:tbl>
      <w:tblPr>
        <w:tblStyle w:val="Grigliatabella"/>
        <w:tblW w:w="5314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5"/>
        <w:gridCol w:w="1982"/>
        <w:gridCol w:w="2128"/>
        <w:gridCol w:w="1798"/>
      </w:tblGrid>
      <w:tr w:rsidR="005552EE" w:rsidRPr="00D97B9D" w14:paraId="566452C2" w14:textId="77777777" w:rsidTr="00814E8A">
        <w:tc>
          <w:tcPr>
            <w:tcW w:w="5000" w:type="pct"/>
            <w:gridSpan w:val="4"/>
            <w:shd w:val="clear" w:color="auto" w:fill="731F1C" w:themeFill="accent5"/>
          </w:tcPr>
          <w:p w14:paraId="5BF80F00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b/>
                <w:sz w:val="26"/>
                <w:szCs w:val="26"/>
              </w:rPr>
            </w:pPr>
            <w:r w:rsidRPr="00D97B9D">
              <w:rPr>
                <w:rFonts w:cstheme="minorHAnsi"/>
                <w:b/>
                <w:sz w:val="26"/>
                <w:szCs w:val="26"/>
              </w:rPr>
              <w:t>Richiesta all’Amministrazione Comunale</w:t>
            </w:r>
          </w:p>
        </w:tc>
      </w:tr>
      <w:tr w:rsidR="005303B3" w:rsidRPr="00D97B9D" w14:paraId="4FEC73D1" w14:textId="77777777" w:rsidTr="00814E8A">
        <w:tc>
          <w:tcPr>
            <w:tcW w:w="1921" w:type="pct"/>
            <w:vAlign w:val="bottom"/>
          </w:tcPr>
          <w:p w14:paraId="61C7BB8F" w14:textId="77777777" w:rsidR="005303B3" w:rsidRPr="00D97B9D" w:rsidRDefault="005303B3" w:rsidP="005552EE">
            <w:pPr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3079" w:type="pct"/>
            <w:gridSpan w:val="3"/>
            <w:tcBorders>
              <w:bottom w:val="single" w:sz="4" w:space="0" w:color="auto"/>
            </w:tcBorders>
            <w:vAlign w:val="bottom"/>
          </w:tcPr>
          <w:p w14:paraId="46734A0B" w14:textId="77777777" w:rsidR="005303B3" w:rsidRPr="00D97B9D" w:rsidRDefault="005303B3" w:rsidP="005552EE">
            <w:pPr>
              <w:rPr>
                <w:rFonts w:cstheme="minorHAnsi"/>
                <w:sz w:val="26"/>
                <w:szCs w:val="26"/>
              </w:rPr>
            </w:pPr>
          </w:p>
        </w:tc>
      </w:tr>
      <w:tr w:rsidR="005552EE" w:rsidRPr="00D97B9D" w14:paraId="55278571" w14:textId="77777777" w:rsidTr="00814E8A">
        <w:tc>
          <w:tcPr>
            <w:tcW w:w="1921" w:type="pct"/>
            <w:vAlign w:val="bottom"/>
          </w:tcPr>
          <w:p w14:paraId="3D240160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Contributo</w:t>
            </w:r>
          </w:p>
        </w:tc>
        <w:tc>
          <w:tcPr>
            <w:tcW w:w="3079" w:type="pct"/>
            <w:gridSpan w:val="3"/>
            <w:tcBorders>
              <w:bottom w:val="single" w:sz="4" w:space="0" w:color="auto"/>
            </w:tcBorders>
            <w:vAlign w:val="bottom"/>
          </w:tcPr>
          <w:p w14:paraId="2955A1A8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552EE" w:rsidRPr="00D97B9D" w14:paraId="49089B37" w14:textId="77777777" w:rsidTr="00814E8A">
        <w:tc>
          <w:tcPr>
            <w:tcW w:w="1921" w:type="pct"/>
            <w:vAlign w:val="bottom"/>
          </w:tcPr>
          <w:p w14:paraId="683730F7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3079" w:type="pct"/>
            <w:gridSpan w:val="3"/>
            <w:tcBorders>
              <w:bottom w:val="single" w:sz="4" w:space="0" w:color="auto"/>
            </w:tcBorders>
            <w:vAlign w:val="bottom"/>
          </w:tcPr>
          <w:p w14:paraId="285E69AB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552EE" w:rsidRPr="00D97B9D" w14:paraId="2C4EB56D" w14:textId="77777777" w:rsidTr="005303B3">
        <w:tc>
          <w:tcPr>
            <w:tcW w:w="1921" w:type="pct"/>
            <w:vAlign w:val="bottom"/>
          </w:tcPr>
          <w:p w14:paraId="6A375B81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1033" w:type="pct"/>
            <w:tcBorders>
              <w:bottom w:val="single" w:sz="4" w:space="0" w:color="auto"/>
            </w:tcBorders>
            <w:vAlign w:val="bottom"/>
          </w:tcPr>
          <w:p w14:paraId="68BE4B7D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1109" w:type="pct"/>
            <w:vAlign w:val="bottom"/>
          </w:tcPr>
          <w:p w14:paraId="6762DC44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  <w:vAlign w:val="bottom"/>
          </w:tcPr>
          <w:p w14:paraId="56A8FF15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  <w:tr w:rsidR="005552EE" w:rsidRPr="00D97B9D" w14:paraId="6DF76B3E" w14:textId="77777777" w:rsidTr="00814E8A">
        <w:tc>
          <w:tcPr>
            <w:tcW w:w="1921" w:type="pct"/>
            <w:vAlign w:val="bottom"/>
          </w:tcPr>
          <w:p w14:paraId="6292E68B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  <w:r w:rsidRPr="00D97B9D">
              <w:rPr>
                <w:rFonts w:cstheme="minorHAnsi"/>
                <w:sz w:val="26"/>
                <w:szCs w:val="26"/>
              </w:rPr>
              <w:t>Altro</w:t>
            </w:r>
            <w:r w:rsidR="005303B3" w:rsidRPr="00D97B9D">
              <w:rPr>
                <w:rFonts w:cstheme="minorHAnsi"/>
                <w:sz w:val="26"/>
                <w:szCs w:val="26"/>
              </w:rPr>
              <w:t xml:space="preserve"> (descrizione)</w:t>
            </w:r>
          </w:p>
        </w:tc>
        <w:tc>
          <w:tcPr>
            <w:tcW w:w="3079" w:type="pct"/>
            <w:gridSpan w:val="3"/>
            <w:tcBorders>
              <w:bottom w:val="single" w:sz="4" w:space="0" w:color="auto"/>
            </w:tcBorders>
            <w:vAlign w:val="bottom"/>
          </w:tcPr>
          <w:p w14:paraId="38A35B6E" w14:textId="77777777" w:rsidR="005552EE" w:rsidRPr="00D97B9D" w:rsidRDefault="005552EE" w:rsidP="005552EE">
            <w:pPr>
              <w:spacing w:line="271" w:lineRule="auto"/>
              <w:rPr>
                <w:rFonts w:cstheme="minorHAnsi"/>
                <w:sz w:val="26"/>
                <w:szCs w:val="26"/>
              </w:rPr>
            </w:pPr>
          </w:p>
        </w:tc>
      </w:tr>
    </w:tbl>
    <w:p w14:paraId="47DA1306" w14:textId="77777777" w:rsidR="000B57B9" w:rsidRPr="00D97B9D" w:rsidRDefault="000B57B9" w:rsidP="00E677FE">
      <w:pPr>
        <w:spacing w:after="0"/>
        <w:rPr>
          <w:rFonts w:cstheme="minorHAnsi"/>
          <w:sz w:val="26"/>
          <w:szCs w:val="26"/>
        </w:rPr>
      </w:pPr>
      <w:r w:rsidRPr="00D97B9D">
        <w:rPr>
          <w:rFonts w:cstheme="minorHAnsi"/>
          <w:sz w:val="26"/>
          <w:szCs w:val="26"/>
        </w:rPr>
        <w:t>Data………………………………………</w:t>
      </w:r>
    </w:p>
    <w:p w14:paraId="14189D6E" w14:textId="77777777" w:rsidR="000B57B9" w:rsidRPr="00D97B9D" w:rsidRDefault="000B57B9" w:rsidP="00E677FE">
      <w:pPr>
        <w:spacing w:after="0"/>
        <w:rPr>
          <w:rFonts w:cstheme="minorHAnsi"/>
          <w:sz w:val="26"/>
          <w:szCs w:val="26"/>
        </w:rPr>
      </w:pPr>
    </w:p>
    <w:p w14:paraId="0F5C4D0C" w14:textId="77777777" w:rsidR="000B57B9" w:rsidRPr="00D97B9D" w:rsidRDefault="000B57B9" w:rsidP="00E677FE">
      <w:pPr>
        <w:spacing w:after="0"/>
        <w:rPr>
          <w:rFonts w:cstheme="minorHAnsi"/>
          <w:sz w:val="26"/>
          <w:szCs w:val="26"/>
        </w:rPr>
      </w:pPr>
      <w:r w:rsidRPr="00D97B9D">
        <w:rPr>
          <w:rFonts w:cstheme="minorHAnsi"/>
          <w:sz w:val="26"/>
          <w:szCs w:val="26"/>
        </w:rPr>
        <w:t>Firma del Legale Rappresentante ……………………………………………………………………</w:t>
      </w:r>
    </w:p>
    <w:p w14:paraId="63046ECB" w14:textId="77777777" w:rsidR="00814E8A" w:rsidRPr="00D97B9D" w:rsidRDefault="00814E8A" w:rsidP="00E677FE">
      <w:pPr>
        <w:spacing w:after="0"/>
        <w:rPr>
          <w:rFonts w:cstheme="minorHAnsi"/>
          <w:sz w:val="26"/>
          <w:szCs w:val="26"/>
        </w:rPr>
      </w:pPr>
    </w:p>
    <w:p w14:paraId="3C1B4CBF" w14:textId="77777777" w:rsidR="00356C80" w:rsidRPr="00D97B9D" w:rsidRDefault="003434A5" w:rsidP="00E677FE">
      <w:pPr>
        <w:spacing w:after="0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Allegati</w:t>
      </w:r>
      <w:r w:rsidR="00814E8A" w:rsidRPr="00D97B9D">
        <w:rPr>
          <w:rFonts w:cstheme="minorHAnsi"/>
          <w:sz w:val="26"/>
          <w:szCs w:val="26"/>
        </w:rPr>
        <w:t xml:space="preserve">: </w:t>
      </w:r>
    </w:p>
    <w:p w14:paraId="7E5BFD8C" w14:textId="77777777" w:rsidR="00356C80" w:rsidRPr="003434A5" w:rsidRDefault="004B117A" w:rsidP="004B117A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eastAsia="Arial Unicode MS" w:cstheme="minorHAnsi"/>
          <w:bCs/>
          <w:sz w:val="26"/>
          <w:szCs w:val="26"/>
        </w:rPr>
      </w:pPr>
      <w:r w:rsidRPr="00D97B9D">
        <w:rPr>
          <w:rFonts w:cstheme="minorHAnsi"/>
          <w:sz w:val="26"/>
          <w:szCs w:val="26"/>
        </w:rPr>
        <w:t>Copia</w:t>
      </w:r>
      <w:r w:rsidR="00814E8A" w:rsidRPr="00D97B9D">
        <w:rPr>
          <w:rFonts w:cstheme="minorHAnsi"/>
          <w:sz w:val="26"/>
          <w:szCs w:val="26"/>
        </w:rPr>
        <w:t xml:space="preserve"> ultimo bilancio approvato</w:t>
      </w:r>
      <w:r w:rsidR="003434A5">
        <w:rPr>
          <w:rFonts w:cstheme="minorHAnsi"/>
          <w:sz w:val="26"/>
          <w:szCs w:val="26"/>
        </w:rPr>
        <w:t>;</w:t>
      </w:r>
    </w:p>
    <w:p w14:paraId="2A1ACC9C" w14:textId="77777777" w:rsidR="003434A5" w:rsidRPr="003434A5" w:rsidRDefault="003434A5" w:rsidP="004B117A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eastAsia="Arial Unicode MS" w:cstheme="minorHAnsi"/>
          <w:bCs/>
          <w:sz w:val="26"/>
          <w:szCs w:val="26"/>
        </w:rPr>
      </w:pPr>
      <w:r>
        <w:rPr>
          <w:rFonts w:cstheme="minorHAnsi"/>
          <w:sz w:val="26"/>
          <w:szCs w:val="26"/>
        </w:rPr>
        <w:t>Relazione illustrativa del programma/progetto;</w:t>
      </w:r>
    </w:p>
    <w:p w14:paraId="6128541D" w14:textId="77777777" w:rsidR="003434A5" w:rsidRPr="00D97B9D" w:rsidRDefault="003434A5" w:rsidP="004B117A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eastAsia="Arial Unicode MS" w:cstheme="minorHAnsi"/>
          <w:bCs/>
          <w:sz w:val="26"/>
          <w:szCs w:val="26"/>
        </w:rPr>
      </w:pPr>
      <w:r>
        <w:rPr>
          <w:rFonts w:cstheme="minorHAnsi"/>
          <w:sz w:val="26"/>
          <w:szCs w:val="26"/>
        </w:rPr>
        <w:t>Una scheda di progetto per ciascuna attività programmata, con</w:t>
      </w:r>
      <w:r w:rsidR="00BC2311">
        <w:rPr>
          <w:rFonts w:cstheme="minorHAnsi"/>
          <w:sz w:val="26"/>
          <w:szCs w:val="26"/>
        </w:rPr>
        <w:t xml:space="preserve"> relativo piano economico (entra</w:t>
      </w:r>
      <w:r>
        <w:rPr>
          <w:rFonts w:cstheme="minorHAnsi"/>
          <w:sz w:val="26"/>
          <w:szCs w:val="26"/>
        </w:rPr>
        <w:t>te-spese);</w:t>
      </w:r>
    </w:p>
    <w:p w14:paraId="632FB566" w14:textId="77777777" w:rsidR="00356C80" w:rsidRPr="00D97B9D" w:rsidRDefault="00356C80" w:rsidP="004B117A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eastAsia="Arial Unicode MS" w:cstheme="minorHAnsi"/>
          <w:bCs/>
          <w:sz w:val="26"/>
          <w:szCs w:val="26"/>
        </w:rPr>
      </w:pPr>
      <w:r w:rsidRPr="00D97B9D">
        <w:rPr>
          <w:rFonts w:cstheme="minorHAnsi"/>
          <w:sz w:val="26"/>
          <w:szCs w:val="26"/>
        </w:rPr>
        <w:t xml:space="preserve"> </w:t>
      </w:r>
      <w:r w:rsidRPr="00D97B9D">
        <w:rPr>
          <w:rFonts w:eastAsia="Arial Unicode MS" w:cstheme="minorHAnsi"/>
          <w:bCs/>
          <w:sz w:val="26"/>
          <w:szCs w:val="26"/>
        </w:rPr>
        <w:t>Attestazione di esenzione ritenuta del 4% prevista per l’erogazione di contributi connessi all’esercizio di eventuali attività commerciali;</w:t>
      </w:r>
    </w:p>
    <w:p w14:paraId="384EF43B" w14:textId="77777777" w:rsidR="00356C80" w:rsidRPr="00D97B9D" w:rsidRDefault="00356C80" w:rsidP="004B117A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eastAsia="Arial Unicode MS" w:cstheme="minorHAnsi"/>
          <w:bCs/>
          <w:sz w:val="26"/>
          <w:szCs w:val="26"/>
        </w:rPr>
      </w:pPr>
      <w:r w:rsidRPr="00D97B9D">
        <w:rPr>
          <w:rFonts w:eastAsia="Arial Unicode MS" w:cstheme="minorHAnsi"/>
          <w:bCs/>
          <w:sz w:val="26"/>
          <w:szCs w:val="26"/>
        </w:rPr>
        <w:t xml:space="preserve">Attestazione fini </w:t>
      </w:r>
      <w:r w:rsidR="004B117A" w:rsidRPr="00D97B9D">
        <w:rPr>
          <w:rFonts w:eastAsia="Arial Unicode MS" w:cstheme="minorHAnsi"/>
          <w:bCs/>
          <w:sz w:val="26"/>
          <w:szCs w:val="26"/>
        </w:rPr>
        <w:t>DURC</w:t>
      </w:r>
    </w:p>
    <w:p w14:paraId="47FC3DAC" w14:textId="77777777" w:rsidR="00356C80" w:rsidRPr="00D97B9D" w:rsidRDefault="00356C80" w:rsidP="00E677FE">
      <w:pPr>
        <w:spacing w:after="0"/>
        <w:rPr>
          <w:rFonts w:cstheme="minorHAnsi"/>
          <w:sz w:val="26"/>
          <w:szCs w:val="26"/>
        </w:rPr>
      </w:pPr>
    </w:p>
    <w:sectPr w:rsidR="00356C80" w:rsidRPr="00D97B9D" w:rsidSect="004A6C32">
      <w:headerReference w:type="default" r:id="rId10"/>
      <w:footerReference w:type="default" r:id="rId11"/>
      <w:pgSz w:w="11906" w:h="16838" w:code="9"/>
      <w:pgMar w:top="1440" w:right="1440" w:bottom="1008" w:left="1440" w:header="720" w:footer="432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B74DA0" w14:textId="77777777" w:rsidR="002500AC" w:rsidRDefault="002500AC" w:rsidP="00650259">
      <w:pPr>
        <w:spacing w:after="0" w:line="240" w:lineRule="auto"/>
      </w:pPr>
      <w:r>
        <w:separator/>
      </w:r>
    </w:p>
  </w:endnote>
  <w:endnote w:type="continuationSeparator" w:id="0">
    <w:p w14:paraId="18C7B66F" w14:textId="77777777" w:rsidR="002500AC" w:rsidRDefault="002500AC" w:rsidP="00650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8F45CE73-D775-42C4-AD5D-E2D790E64F06}"/>
    <w:embedBold r:id="rId2" w:fontKey="{910A6290-EBBC-4F88-A4C6-15CA4EE80E61}"/>
    <w:embedItalic r:id="rId3" w:fontKey="{380222C3-0F37-4D58-9490-E92C70E8A3F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4" w:fontKey="{361A0BB3-E88D-40DE-AD53-370046323139}"/>
    <w:embedBold r:id="rId5" w:fontKey="{4B1B0221-F1D6-4899-A0F8-A73B6526DB5C}"/>
    <w:embedItalic r:id="rId6" w:fontKey="{7BE8A292-D131-4AED-BAB6-79E7BEB5F39B}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7" w:fontKey="{85453CD3-4C26-4D51-A9F3-1937BD69FBF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8" w:fontKey="{F1F3E9C9-63DB-46D3-9EDF-A15D54AB3F5B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9" w:fontKey="{12613AA7-3FC9-4A45-AD09-7441A8DE9F66}"/>
    <w:embedBold r:id="rId10" w:fontKey="{F66B19BE-AB45-467B-8C9A-4B97C57FB177}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FF0CE" w14:textId="77777777" w:rsidR="0054202F" w:rsidRDefault="0054202F" w:rsidP="007F7B5D">
    <w:pPr>
      <w:pStyle w:val="Nessunaspaziatura"/>
    </w:pPr>
    <w:r>
      <w:t>Comune di Fiscaglia – Modulo richiesta contributi e /o agevolazioni sociale</w:t>
    </w:r>
  </w:p>
  <w:p w14:paraId="2205DE69" w14:textId="77777777" w:rsidR="0054202F" w:rsidRDefault="0054202F" w:rsidP="007F7B5D">
    <w:pPr>
      <w:pStyle w:val="Nessunaspaziatur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5F015A" w14:textId="77777777" w:rsidR="002500AC" w:rsidRDefault="002500AC" w:rsidP="00650259">
      <w:pPr>
        <w:spacing w:after="0" w:line="240" w:lineRule="auto"/>
      </w:pPr>
      <w:r>
        <w:separator/>
      </w:r>
    </w:p>
  </w:footnote>
  <w:footnote w:type="continuationSeparator" w:id="0">
    <w:p w14:paraId="45F8BBF2" w14:textId="77777777" w:rsidR="002500AC" w:rsidRDefault="002500AC" w:rsidP="00650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64" w:type="dxa"/>
      <w:tblLook w:val="04A0" w:firstRow="1" w:lastRow="0" w:firstColumn="1" w:lastColumn="0" w:noHBand="0" w:noVBand="1"/>
    </w:tblPr>
    <w:tblGrid>
      <w:gridCol w:w="250"/>
      <w:gridCol w:w="9214"/>
    </w:tblGrid>
    <w:tr w:rsidR="0054202F" w:rsidRPr="00814E8A" w14:paraId="42486E3B" w14:textId="77777777" w:rsidTr="0076724B">
      <w:trPr>
        <w:trHeight w:val="990"/>
      </w:trPr>
      <w:tc>
        <w:tcPr>
          <w:tcW w:w="250" w:type="dxa"/>
          <w:vAlign w:val="center"/>
        </w:tcPr>
        <w:p w14:paraId="7CF22C40" w14:textId="77777777" w:rsidR="0054202F" w:rsidRPr="00814E8A" w:rsidRDefault="0054202F" w:rsidP="0090596C">
          <w:pPr>
            <w:pStyle w:val="Intestazione"/>
            <w:ind w:left="-108"/>
            <w:rPr>
              <w:color w:val="1E73AC" w:themeColor="accent2" w:themeTint="BF"/>
              <w:sz w:val="24"/>
            </w:rPr>
          </w:pPr>
          <w:bookmarkStart w:id="1" w:name="_Hlk521325785"/>
        </w:p>
      </w:tc>
      <w:tc>
        <w:tcPr>
          <w:tcW w:w="9214" w:type="dxa"/>
          <w:vAlign w:val="center"/>
        </w:tcPr>
        <w:p w14:paraId="719880B8" w14:textId="77777777" w:rsidR="0054202F" w:rsidRPr="00814E8A" w:rsidRDefault="0054202F" w:rsidP="00C12B21">
          <w:pPr>
            <w:pStyle w:val="Intestazione"/>
            <w:ind w:left="-108"/>
            <w:rPr>
              <w:rFonts w:ascii="Times New Roman" w:hAnsi="Times New Roman" w:cs="Times New Roman"/>
              <w:color w:val="1E73AC" w:themeColor="accent2" w:themeTint="BF"/>
              <w:sz w:val="24"/>
            </w:rPr>
          </w:pPr>
          <w:r w:rsidRPr="00814E8A">
            <w:rPr>
              <w:rFonts w:ascii="Times New Roman" w:hAnsi="Times New Roman" w:cs="Times New Roman"/>
              <w:color w:val="1E73AC" w:themeColor="accent2" w:themeTint="BF"/>
              <w:sz w:val="24"/>
            </w:rPr>
            <w:t>Modulo</w:t>
          </w:r>
        </w:p>
        <w:p w14:paraId="028EFB39" w14:textId="77777777" w:rsidR="0054202F" w:rsidRPr="00814E8A" w:rsidRDefault="0054202F" w:rsidP="00AE59E4">
          <w:pPr>
            <w:pStyle w:val="Intestazione"/>
            <w:ind w:left="-108"/>
            <w:rPr>
              <w:rFonts w:ascii="Times New Roman" w:hAnsi="Times New Roman" w:cs="Times New Roman"/>
              <w:color w:val="1E73AC" w:themeColor="accent2" w:themeTint="BF"/>
              <w:sz w:val="24"/>
            </w:rPr>
          </w:pPr>
          <w:r w:rsidRPr="00814E8A">
            <w:rPr>
              <w:rFonts w:ascii="Times New Roman" w:hAnsi="Times New Roman" w:cs="Times New Roman"/>
              <w:color w:val="1E73AC" w:themeColor="accent2" w:themeTint="BF"/>
              <w:sz w:val="24"/>
            </w:rPr>
            <w:t xml:space="preserve">Richiesta Contributo Ordinario e/o Agevolazione per </w:t>
          </w:r>
          <w:r>
            <w:rPr>
              <w:rFonts w:ascii="Times New Roman" w:hAnsi="Times New Roman" w:cs="Times New Roman"/>
              <w:color w:val="1E73AC" w:themeColor="accent2" w:themeTint="BF"/>
              <w:sz w:val="24"/>
            </w:rPr>
            <w:t>Progetto in ambito Sociale nell’anno</w:t>
          </w:r>
          <w:r w:rsidRPr="00814E8A">
            <w:rPr>
              <w:rFonts w:ascii="Times New Roman" w:hAnsi="Times New Roman" w:cs="Times New Roman"/>
              <w:color w:val="1E73AC" w:themeColor="accent2" w:themeTint="BF"/>
              <w:sz w:val="24"/>
            </w:rPr>
            <w:t xml:space="preserve"> 202</w:t>
          </w:r>
          <w:r w:rsidR="00AE59E4">
            <w:rPr>
              <w:rFonts w:ascii="Times New Roman" w:hAnsi="Times New Roman" w:cs="Times New Roman"/>
              <w:color w:val="1E73AC" w:themeColor="accent2" w:themeTint="BF"/>
              <w:sz w:val="24"/>
            </w:rPr>
            <w:t>5</w:t>
          </w:r>
          <w:r w:rsidRPr="00814E8A">
            <w:rPr>
              <w:rFonts w:ascii="Times New Roman" w:hAnsi="Times New Roman" w:cs="Times New Roman"/>
              <w:color w:val="1E73AC" w:themeColor="accent2" w:themeTint="BF"/>
              <w:sz w:val="24"/>
            </w:rPr>
            <w:t xml:space="preserve"> Comune di</w:t>
          </w:r>
          <w:r>
            <w:rPr>
              <w:rFonts w:ascii="Times New Roman" w:hAnsi="Times New Roman" w:cs="Times New Roman"/>
              <w:color w:val="1E73AC" w:themeColor="accent2" w:themeTint="BF"/>
              <w:sz w:val="24"/>
            </w:rPr>
            <w:t xml:space="preserve"> Fiscaglia </w:t>
          </w:r>
        </w:p>
      </w:tc>
    </w:tr>
    <w:bookmarkEnd w:id="1"/>
  </w:tbl>
  <w:p w14:paraId="6FB9B3EF" w14:textId="77777777" w:rsidR="0054202F" w:rsidRPr="00814E8A" w:rsidRDefault="0054202F" w:rsidP="0090596C">
    <w:pPr>
      <w:pStyle w:val="Nessunaspaziatura"/>
      <w:spacing w:after="0"/>
      <w:rPr>
        <w:color w:val="1E73AC" w:themeColor="accent2" w:themeTint="BF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apitolo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A661DCC"/>
    <w:multiLevelType w:val="hybridMultilevel"/>
    <w:tmpl w:val="AC141F9A"/>
    <w:lvl w:ilvl="0" w:tplc="52001E2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1A1C1"/>
    <w:multiLevelType w:val="multilevel"/>
    <w:tmpl w:val="3BF0ED7C"/>
    <w:lvl w:ilvl="0">
      <w:start w:val="1"/>
      <w:numFmt w:val="bullet"/>
      <w:lvlText w:val="●"/>
      <w:lvlJc w:val="left"/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rPr>
        <w:rFonts w:ascii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3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4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5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6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7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8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</w:abstractNum>
  <w:abstractNum w:abstractNumId="3" w15:restartNumberingAfterBreak="0">
    <w:nsid w:val="0F706CCA"/>
    <w:multiLevelType w:val="hybridMultilevel"/>
    <w:tmpl w:val="C6BCAA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5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apitolo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6" w15:restartNumberingAfterBreak="0">
    <w:nsid w:val="21394D84"/>
    <w:multiLevelType w:val="hybridMultilevel"/>
    <w:tmpl w:val="F9C21E8C"/>
    <w:lvl w:ilvl="0" w:tplc="F250963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8" w15:restartNumberingAfterBreak="0">
    <w:nsid w:val="2BC27425"/>
    <w:multiLevelType w:val="hybridMultilevel"/>
    <w:tmpl w:val="00144B2C"/>
    <w:lvl w:ilvl="0" w:tplc="A96AF58A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003D2"/>
    <w:multiLevelType w:val="hybridMultilevel"/>
    <w:tmpl w:val="7BA25CB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13" w15:restartNumberingAfterBreak="0">
    <w:nsid w:val="3B1013F4"/>
    <w:multiLevelType w:val="hybridMultilevel"/>
    <w:tmpl w:val="87D69FB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DA39EA"/>
    <w:multiLevelType w:val="multilevel"/>
    <w:tmpl w:val="4502D284"/>
    <w:lvl w:ilvl="0">
      <w:start w:val="1"/>
      <w:numFmt w:val="upperLetter"/>
      <w:lvlText w:val="Appendice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6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apitolo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7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8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247022"/>
    <w:multiLevelType w:val="multilevel"/>
    <w:tmpl w:val="400A361E"/>
    <w:lvl w:ilvl="0">
      <w:start w:val="1"/>
      <w:numFmt w:val="bullet"/>
      <w:pStyle w:val="Puntoelenco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Puntoelenco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20" w15:restartNumberingAfterBreak="0">
    <w:nsid w:val="47A54DC5"/>
    <w:multiLevelType w:val="hybridMultilevel"/>
    <w:tmpl w:val="D6A28342"/>
    <w:lvl w:ilvl="0" w:tplc="B7A61064">
      <w:start w:val="1"/>
      <w:numFmt w:val="upperLetter"/>
      <w:lvlText w:val="%1-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E40A21"/>
    <w:multiLevelType w:val="multilevel"/>
    <w:tmpl w:val="0A165832"/>
    <w:lvl w:ilvl="0">
      <w:start w:val="1"/>
      <w:numFmt w:val="decimal"/>
      <w:pStyle w:val="Numeroelenco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Numeroelenco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22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745A94"/>
    <w:multiLevelType w:val="multilevel"/>
    <w:tmpl w:val="6FC6923C"/>
    <w:lvl w:ilvl="0">
      <w:start w:val="1"/>
      <w:numFmt w:val="bullet"/>
      <w:lvlText w:val="●"/>
      <w:lvlJc w:val="left"/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rPr>
        <w:rFonts w:ascii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3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4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5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6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7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8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</w:abstractNum>
  <w:abstractNum w:abstractNumId="24" w15:restartNumberingAfterBreak="0">
    <w:nsid w:val="56CD4575"/>
    <w:multiLevelType w:val="multilevel"/>
    <w:tmpl w:val="B42CAA42"/>
    <w:lvl w:ilvl="0">
      <w:start w:val="1"/>
      <w:numFmt w:val="bullet"/>
      <w:lvlText w:val="●"/>
      <w:lvlJc w:val="left"/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rPr>
        <w:rFonts w:ascii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3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4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5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6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7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  <w:lvl w:ilvl="8">
      <w:start w:val="1"/>
      <w:numFmt w:val="bullet"/>
      <w:lvlText w:val="▪"/>
      <w:lvlJc w:val="left"/>
      <w:rPr>
        <w:rFonts w:ascii="Wingdings" w:hAnsi="Wingdings" w:cs="Wingdings"/>
        <w:sz w:val="20"/>
        <w:szCs w:val="20"/>
      </w:rPr>
    </w:lvl>
  </w:abstractNum>
  <w:abstractNum w:abstractNumId="2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Elenconumerato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DF7B0E"/>
    <w:multiLevelType w:val="multilevel"/>
    <w:tmpl w:val="4BBE41AE"/>
    <w:lvl w:ilvl="0">
      <w:start w:val="1"/>
      <w:numFmt w:val="decimal"/>
      <w:lvlText w:val="Capitolo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Titolo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Titolo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Titolo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Titolo9"/>
      <w:lvlText w:val=""/>
      <w:lvlJc w:val="left"/>
      <w:pPr>
        <w:ind w:left="0" w:firstLine="0"/>
      </w:pPr>
      <w:rPr>
        <w:rFonts w:hint="default"/>
      </w:rPr>
    </w:lvl>
  </w:abstractNum>
  <w:abstractNum w:abstractNumId="27" w15:restartNumberingAfterBreak="0">
    <w:nsid w:val="686410D0"/>
    <w:multiLevelType w:val="hybridMultilevel"/>
    <w:tmpl w:val="5AF28B08"/>
    <w:lvl w:ilvl="0" w:tplc="F250963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apitolo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31" w15:restartNumberingAfterBreak="0">
    <w:nsid w:val="71D25D6B"/>
    <w:multiLevelType w:val="hybridMultilevel"/>
    <w:tmpl w:val="1952A038"/>
    <w:lvl w:ilvl="0" w:tplc="F250963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apitolo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3" w15:restartNumberingAfterBreak="0">
    <w:nsid w:val="7C5E69F5"/>
    <w:multiLevelType w:val="hybridMultilevel"/>
    <w:tmpl w:val="65FA949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>
    <w:abstractNumId w:val="18"/>
  </w:num>
  <w:num w:numId="2">
    <w:abstractNumId w:val="14"/>
  </w:num>
  <w:num w:numId="3">
    <w:abstractNumId w:val="25"/>
  </w:num>
  <w:num w:numId="4">
    <w:abstractNumId w:val="19"/>
  </w:num>
  <w:num w:numId="5">
    <w:abstractNumId w:val="21"/>
  </w:num>
  <w:num w:numId="6">
    <w:abstractNumId w:val="30"/>
  </w:num>
  <w:num w:numId="7">
    <w:abstractNumId w:val="12"/>
  </w:num>
  <w:num w:numId="8">
    <w:abstractNumId w:val="17"/>
  </w:num>
  <w:num w:numId="9">
    <w:abstractNumId w:val="28"/>
  </w:num>
  <w:num w:numId="10">
    <w:abstractNumId w:val="4"/>
  </w:num>
  <w:num w:numId="11">
    <w:abstractNumId w:val="10"/>
  </w:num>
  <w:num w:numId="12">
    <w:abstractNumId w:val="0"/>
  </w:num>
  <w:num w:numId="13">
    <w:abstractNumId w:val="5"/>
  </w:num>
  <w:num w:numId="14">
    <w:abstractNumId w:val="16"/>
  </w:num>
  <w:num w:numId="15">
    <w:abstractNumId w:val="15"/>
  </w:num>
  <w:num w:numId="16">
    <w:abstractNumId w:val="26"/>
  </w:num>
  <w:num w:numId="17">
    <w:abstractNumId w:val="7"/>
  </w:num>
  <w:num w:numId="18">
    <w:abstractNumId w:val="34"/>
  </w:num>
  <w:num w:numId="19">
    <w:abstractNumId w:val="29"/>
  </w:num>
  <w:num w:numId="20">
    <w:abstractNumId w:val="22"/>
  </w:num>
  <w:num w:numId="21">
    <w:abstractNumId w:val="32"/>
  </w:num>
  <w:num w:numId="22">
    <w:abstractNumId w:val="9"/>
  </w:num>
  <w:num w:numId="23">
    <w:abstractNumId w:val="27"/>
  </w:num>
  <w:num w:numId="24">
    <w:abstractNumId w:val="31"/>
  </w:num>
  <w:num w:numId="25">
    <w:abstractNumId w:val="6"/>
  </w:num>
  <w:num w:numId="26">
    <w:abstractNumId w:val="20"/>
  </w:num>
  <w:num w:numId="27">
    <w:abstractNumId w:val="33"/>
  </w:num>
  <w:num w:numId="28">
    <w:abstractNumId w:val="11"/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</w:num>
  <w:num w:numId="31">
    <w:abstractNumId w:val="24"/>
  </w:num>
  <w:num w:numId="32">
    <w:abstractNumId w:val="2"/>
  </w:num>
  <w:num w:numId="33">
    <w:abstractNumId w:val="23"/>
  </w:num>
  <w:num w:numId="34">
    <w:abstractNumId w:val="8"/>
  </w:num>
  <w:num w:numId="35">
    <w:abstractNumId w:val="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B21"/>
    <w:rsid w:val="00006FFB"/>
    <w:rsid w:val="000456E1"/>
    <w:rsid w:val="00052382"/>
    <w:rsid w:val="0006568A"/>
    <w:rsid w:val="00076F0F"/>
    <w:rsid w:val="00080A66"/>
    <w:rsid w:val="00080C86"/>
    <w:rsid w:val="00080E3B"/>
    <w:rsid w:val="00084253"/>
    <w:rsid w:val="000B57B9"/>
    <w:rsid w:val="000D1F49"/>
    <w:rsid w:val="000E35CE"/>
    <w:rsid w:val="00137BF2"/>
    <w:rsid w:val="00151995"/>
    <w:rsid w:val="001727CA"/>
    <w:rsid w:val="0020027D"/>
    <w:rsid w:val="00214785"/>
    <w:rsid w:val="00226786"/>
    <w:rsid w:val="002500AC"/>
    <w:rsid w:val="002928D0"/>
    <w:rsid w:val="002C56E6"/>
    <w:rsid w:val="002D7D6F"/>
    <w:rsid w:val="002F04BF"/>
    <w:rsid w:val="00327C17"/>
    <w:rsid w:val="003434A5"/>
    <w:rsid w:val="00356C80"/>
    <w:rsid w:val="00361E11"/>
    <w:rsid w:val="00397351"/>
    <w:rsid w:val="003A4E3D"/>
    <w:rsid w:val="003B4744"/>
    <w:rsid w:val="003F0847"/>
    <w:rsid w:val="0040090B"/>
    <w:rsid w:val="0044167D"/>
    <w:rsid w:val="0046302A"/>
    <w:rsid w:val="00476FFC"/>
    <w:rsid w:val="00487D2D"/>
    <w:rsid w:val="004A6C32"/>
    <w:rsid w:val="004B117A"/>
    <w:rsid w:val="004C3383"/>
    <w:rsid w:val="004C5054"/>
    <w:rsid w:val="004D5D62"/>
    <w:rsid w:val="005112D0"/>
    <w:rsid w:val="005303B3"/>
    <w:rsid w:val="0054202F"/>
    <w:rsid w:val="0055128B"/>
    <w:rsid w:val="005552EE"/>
    <w:rsid w:val="00577E06"/>
    <w:rsid w:val="00590C78"/>
    <w:rsid w:val="005A1CB0"/>
    <w:rsid w:val="005A3BF7"/>
    <w:rsid w:val="005B58E2"/>
    <w:rsid w:val="005D2B19"/>
    <w:rsid w:val="005D7869"/>
    <w:rsid w:val="005F2035"/>
    <w:rsid w:val="005F7990"/>
    <w:rsid w:val="0063739C"/>
    <w:rsid w:val="00650259"/>
    <w:rsid w:val="006D70EE"/>
    <w:rsid w:val="00713EC1"/>
    <w:rsid w:val="007473E4"/>
    <w:rsid w:val="0076724B"/>
    <w:rsid w:val="00770F25"/>
    <w:rsid w:val="007A35A8"/>
    <w:rsid w:val="007B0A85"/>
    <w:rsid w:val="007C5FCA"/>
    <w:rsid w:val="007C6A52"/>
    <w:rsid w:val="007D2624"/>
    <w:rsid w:val="007F7B5D"/>
    <w:rsid w:val="00814E8A"/>
    <w:rsid w:val="0082043E"/>
    <w:rsid w:val="00826D02"/>
    <w:rsid w:val="00836129"/>
    <w:rsid w:val="008B7423"/>
    <w:rsid w:val="008E203A"/>
    <w:rsid w:val="008F0105"/>
    <w:rsid w:val="0090596C"/>
    <w:rsid w:val="0091229C"/>
    <w:rsid w:val="00940E73"/>
    <w:rsid w:val="00964F7D"/>
    <w:rsid w:val="009656E7"/>
    <w:rsid w:val="0098597D"/>
    <w:rsid w:val="009F619A"/>
    <w:rsid w:val="009F6DDE"/>
    <w:rsid w:val="00A061C6"/>
    <w:rsid w:val="00A370A8"/>
    <w:rsid w:val="00A449E9"/>
    <w:rsid w:val="00A57563"/>
    <w:rsid w:val="00AE59E4"/>
    <w:rsid w:val="00B05D27"/>
    <w:rsid w:val="00B420F7"/>
    <w:rsid w:val="00B71CD0"/>
    <w:rsid w:val="00BB2358"/>
    <w:rsid w:val="00BC2311"/>
    <w:rsid w:val="00BC7927"/>
    <w:rsid w:val="00BD4753"/>
    <w:rsid w:val="00BD5CB1"/>
    <w:rsid w:val="00BE62EE"/>
    <w:rsid w:val="00BF7FFB"/>
    <w:rsid w:val="00C003BA"/>
    <w:rsid w:val="00C0430E"/>
    <w:rsid w:val="00C12B21"/>
    <w:rsid w:val="00C46878"/>
    <w:rsid w:val="00C532BB"/>
    <w:rsid w:val="00C71557"/>
    <w:rsid w:val="00CB4A51"/>
    <w:rsid w:val="00CB7931"/>
    <w:rsid w:val="00CD4532"/>
    <w:rsid w:val="00CD47B0"/>
    <w:rsid w:val="00CD70CE"/>
    <w:rsid w:val="00CE6104"/>
    <w:rsid w:val="00CE7918"/>
    <w:rsid w:val="00D16163"/>
    <w:rsid w:val="00D164FE"/>
    <w:rsid w:val="00D32E82"/>
    <w:rsid w:val="00D632EB"/>
    <w:rsid w:val="00D921EE"/>
    <w:rsid w:val="00D97B9D"/>
    <w:rsid w:val="00DA3B88"/>
    <w:rsid w:val="00DB3FAD"/>
    <w:rsid w:val="00E139C4"/>
    <w:rsid w:val="00E61C09"/>
    <w:rsid w:val="00E677FE"/>
    <w:rsid w:val="00E9359B"/>
    <w:rsid w:val="00EB3B58"/>
    <w:rsid w:val="00EC7359"/>
    <w:rsid w:val="00EE3054"/>
    <w:rsid w:val="00F00606"/>
    <w:rsid w:val="00F01256"/>
    <w:rsid w:val="00F03ACA"/>
    <w:rsid w:val="00F07811"/>
    <w:rsid w:val="00F230F0"/>
    <w:rsid w:val="00F27F44"/>
    <w:rsid w:val="00F52451"/>
    <w:rsid w:val="00F53321"/>
    <w:rsid w:val="00FC7475"/>
    <w:rsid w:val="00FE7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8216ED"/>
  <w15:docId w15:val="{92BDC972-642F-4EAF-A53A-6FCC8E12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8"/>
        <w:szCs w:val="28"/>
        <w:lang w:val="it-IT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327C17"/>
  </w:style>
  <w:style w:type="paragraph" w:styleId="Titolo1">
    <w:name w:val="heading 1"/>
    <w:basedOn w:val="Normale"/>
    <w:link w:val="Titolo1Carattere"/>
    <w:uiPriority w:val="1"/>
    <w:qFormat/>
    <w:rsid w:val="0090596C"/>
    <w:pPr>
      <w:spacing w:before="60" w:after="60" w:line="240" w:lineRule="auto"/>
      <w:outlineLvl w:val="0"/>
    </w:pPr>
    <w:rPr>
      <w:rFonts w:asciiTheme="majorHAnsi" w:hAnsiTheme="majorHAnsi"/>
      <w:b/>
      <w:color w:val="FFFFFF" w:themeColor="background1"/>
    </w:rPr>
  </w:style>
  <w:style w:type="paragraph" w:styleId="Titolo2">
    <w:name w:val="heading 2"/>
    <w:basedOn w:val="Normale"/>
    <w:link w:val="Titolo2Carattere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Titolo3">
    <w:name w:val="heading 3"/>
    <w:basedOn w:val="Normale"/>
    <w:next w:val="Normale"/>
    <w:link w:val="Titolo3Carattere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Titolo4">
    <w:name w:val="heading 4"/>
    <w:basedOn w:val="Normale"/>
    <w:link w:val="Titolo4Carattere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Titolo5">
    <w:name w:val="heading 5"/>
    <w:basedOn w:val="Titolo2"/>
    <w:link w:val="Titolo5Carattere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Titolo6">
    <w:name w:val="heading 6"/>
    <w:basedOn w:val="Normale"/>
    <w:next w:val="Normale"/>
    <w:link w:val="Titolo6Carattere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90596C"/>
    <w:rPr>
      <w:rFonts w:asciiTheme="majorHAnsi" w:hAnsiTheme="majorHAnsi"/>
      <w:b/>
      <w:color w:val="FFFFFF" w:themeColor="background1"/>
    </w:rPr>
  </w:style>
  <w:style w:type="character" w:customStyle="1" w:styleId="Hashtag1">
    <w:name w:val="Hashtag1"/>
    <w:basedOn w:val="Carpredefinitoparagrafo"/>
    <w:uiPriority w:val="99"/>
    <w:semiHidden/>
    <w:rsid w:val="00CD4532"/>
    <w:rPr>
      <w:color w:val="2B579A"/>
      <w:shd w:val="clear" w:color="auto" w:fill="E6E6E6"/>
    </w:rPr>
  </w:style>
  <w:style w:type="paragraph" w:customStyle="1" w:styleId="Elenconumerato">
    <w:name w:val="Elenco numerato"/>
    <w:basedOn w:val="Normale"/>
    <w:semiHidden/>
    <w:qFormat/>
    <w:rsid w:val="00CD4532"/>
    <w:pPr>
      <w:numPr>
        <w:ilvl w:val="6"/>
        <w:numId w:val="3"/>
      </w:numPr>
      <w:tabs>
        <w:tab w:val="num" w:pos="360"/>
      </w:tabs>
      <w:ind w:left="0" w:firstLine="0"/>
      <w:contextualSpacing/>
    </w:pPr>
    <w:rPr>
      <w:b/>
      <w:bCs/>
    </w:rPr>
  </w:style>
  <w:style w:type="paragraph" w:customStyle="1" w:styleId="Impostazionepredefinita">
    <w:name w:val="Impostazione predefinita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Titolo2Carattere">
    <w:name w:val="Titolo 2 Carattere"/>
    <w:basedOn w:val="Carpredefinitoparagrafo"/>
    <w:link w:val="Titolo2"/>
    <w:uiPriority w:val="1"/>
    <w:semiHidden/>
    <w:rsid w:val="0090596C"/>
    <w:rPr>
      <w:b/>
      <w:bCs/>
      <w:color w:val="694A77"/>
      <w:sz w:val="32"/>
      <w:szCs w:val="32"/>
      <w:lang w:eastAsia="zh-CN"/>
    </w:rPr>
  </w:style>
  <w:style w:type="paragraph" w:styleId="Rientronormale">
    <w:name w:val="Normal Indent"/>
    <w:basedOn w:val="Normale"/>
    <w:uiPriority w:val="99"/>
    <w:rsid w:val="000D1F49"/>
    <w:pPr>
      <w:spacing w:before="120"/>
      <w:ind w:left="720"/>
    </w:pPr>
  </w:style>
  <w:style w:type="character" w:customStyle="1" w:styleId="Titolo3Carattere">
    <w:name w:val="Titolo 3 Carattere"/>
    <w:basedOn w:val="Carpredefinitoparagrafo"/>
    <w:link w:val="Titolo3"/>
    <w:uiPriority w:val="1"/>
    <w:semiHidden/>
    <w:rsid w:val="0090596C"/>
    <w:rPr>
      <w:b/>
      <w:bCs/>
      <w:color w:val="694A77"/>
      <w:szCs w:val="27"/>
    </w:rPr>
  </w:style>
  <w:style w:type="paragraph" w:styleId="Sommario1">
    <w:name w:val="toc 1"/>
    <w:basedOn w:val="Normale"/>
    <w:next w:val="Normale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0596C"/>
    <w:rPr>
      <w:sz w:val="18"/>
      <w:szCs w:val="20"/>
    </w:rPr>
  </w:style>
  <w:style w:type="paragraph" w:styleId="Puntoelenco">
    <w:name w:val="List Bullet"/>
    <w:basedOn w:val="Normale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Testocommento">
    <w:name w:val="annotation text"/>
    <w:basedOn w:val="Normale"/>
    <w:link w:val="TestocommentoCarattere"/>
    <w:uiPriority w:val="99"/>
    <w:semiHidden/>
    <w:rsid w:val="000D1F49"/>
    <w:rPr>
      <w:szCs w:val="24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532"/>
    <w:rPr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0596C"/>
    <w:pPr>
      <w:tabs>
        <w:tab w:val="center" w:pos="4680"/>
        <w:tab w:val="right" w:pos="9360"/>
      </w:tabs>
      <w:spacing w:after="0"/>
    </w:pPr>
    <w:rPr>
      <w:rFonts w:asciiTheme="majorHAnsi" w:hAnsiTheme="majorHAnsi"/>
      <w:b/>
      <w:noProof/>
      <w:color w:val="731F1C" w:themeColor="accent5"/>
      <w:sz w:val="4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596C"/>
    <w:rPr>
      <w:rFonts w:asciiTheme="majorHAnsi" w:hAnsiTheme="majorHAnsi"/>
      <w:b/>
      <w:noProof/>
      <w:color w:val="731F1C" w:themeColor="accent5"/>
      <w:sz w:val="44"/>
      <w:szCs w:val="24"/>
    </w:rPr>
  </w:style>
  <w:style w:type="paragraph" w:styleId="Pidipagina">
    <w:name w:val="footer"/>
    <w:basedOn w:val="Normale"/>
    <w:link w:val="PidipaginaCarattere"/>
    <w:uiPriority w:val="99"/>
    <w:rsid w:val="007F7B5D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F7B5D"/>
    <w:rPr>
      <w:sz w:val="18"/>
      <w:szCs w:val="24"/>
    </w:rPr>
  </w:style>
  <w:style w:type="character" w:styleId="Rimandonotaapidipagina">
    <w:name w:val="footnote reference"/>
    <w:basedOn w:val="Carpredefinitoparagrafo"/>
    <w:uiPriority w:val="99"/>
    <w:semiHidden/>
    <w:rsid w:val="000D1F49"/>
    <w:rPr>
      <w:vertAlign w:val="superscript"/>
    </w:rPr>
  </w:style>
  <w:style w:type="character" w:styleId="Rimandocommento">
    <w:name w:val="annotation reference"/>
    <w:basedOn w:val="Carpredefinitoparagrafo"/>
    <w:uiPriority w:val="99"/>
    <w:semiHidden/>
    <w:rsid w:val="000D1F49"/>
    <w:rPr>
      <w:sz w:val="18"/>
      <w:szCs w:val="18"/>
    </w:rPr>
  </w:style>
  <w:style w:type="paragraph" w:styleId="Numeroelenco">
    <w:name w:val="List Number"/>
    <w:basedOn w:val="Normale"/>
    <w:uiPriority w:val="99"/>
    <w:semiHidden/>
    <w:rsid w:val="000D1F49"/>
    <w:pPr>
      <w:numPr>
        <w:numId w:val="5"/>
      </w:numPr>
      <w:spacing w:before="120"/>
    </w:pPr>
  </w:style>
  <w:style w:type="character" w:styleId="Collegamentoipertestuale">
    <w:name w:val="Hyperlink"/>
    <w:basedOn w:val="Carpredefinitoparagrafo"/>
    <w:uiPriority w:val="99"/>
    <w:semiHidden/>
    <w:rsid w:val="000D1F49"/>
    <w:rPr>
      <w:color w:val="BF678E" w:themeColor="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D1F4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Nessunaspaziatura">
    <w:name w:val="No Spacing"/>
    <w:basedOn w:val="Normale"/>
    <w:uiPriority w:val="1"/>
    <w:qFormat/>
    <w:rsid w:val="0090596C"/>
    <w:pPr>
      <w:widowControl w:val="0"/>
      <w:autoSpaceDE w:val="0"/>
      <w:autoSpaceDN w:val="0"/>
    </w:pPr>
    <w:rPr>
      <w:rFonts w:eastAsia="Calibri" w:cs="Calibri"/>
      <w:sz w:val="18"/>
    </w:rPr>
  </w:style>
  <w:style w:type="paragraph" w:styleId="Titolo">
    <w:name w:val="Title"/>
    <w:basedOn w:val="Normale"/>
    <w:next w:val="Normale"/>
    <w:link w:val="TitoloCarattere"/>
    <w:uiPriority w:val="10"/>
    <w:semiHidden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semiHidden/>
    <w:rsid w:val="00905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untoelenco2">
    <w:name w:val="List Bullet 2"/>
    <w:basedOn w:val="Normale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Tabellafigura">
    <w:name w:val="Tabella figura"/>
    <w:basedOn w:val="Tabellanormale"/>
    <w:uiPriority w:val="99"/>
    <w:rsid w:val="000D1F49"/>
    <w:tblPr/>
    <w:trPr>
      <w:cantSplit/>
    </w:t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D4532"/>
    <w:rPr>
      <w:b/>
      <w:sz w:val="25"/>
      <w:szCs w:val="25"/>
    </w:rPr>
  </w:style>
  <w:style w:type="character" w:customStyle="1" w:styleId="Titolo5Carattere">
    <w:name w:val="Titolo 5 Carattere"/>
    <w:basedOn w:val="Titolo2Carattere"/>
    <w:link w:val="Titolo5"/>
    <w:uiPriority w:val="1"/>
    <w:semiHidden/>
    <w:rsid w:val="00CD4532"/>
    <w:rPr>
      <w:b/>
      <w:bCs/>
      <w:caps/>
      <w:color w:val="4BACC6"/>
      <w:sz w:val="32"/>
      <w:szCs w:val="32"/>
      <w:lang w:eastAsia="zh-CN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D4532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D4532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D453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D453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ommario2">
    <w:name w:val="toc 2"/>
    <w:basedOn w:val="Normale"/>
    <w:next w:val="Normale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Sommario3">
    <w:name w:val="toc 3"/>
    <w:basedOn w:val="Normale"/>
    <w:next w:val="Normale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Indicedellefigure">
    <w:name w:val="table of figures"/>
    <w:basedOn w:val="Normale"/>
    <w:next w:val="Normale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Numeroelenco2">
    <w:name w:val="List Number 2"/>
    <w:basedOn w:val="Normale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Collegamentovisitato">
    <w:name w:val="FollowedHyperlink"/>
    <w:basedOn w:val="Carpredefinitoparagrafo"/>
    <w:uiPriority w:val="99"/>
    <w:semiHidden/>
    <w:unhideWhenUsed/>
    <w:rsid w:val="000D1F49"/>
    <w:rPr>
      <w:color w:val="731F1C" w:themeColor="followedHyperlink"/>
      <w:u w:val="single"/>
    </w:rPr>
  </w:style>
  <w:style w:type="paragraph" w:styleId="NormaleWeb">
    <w:name w:val="Normal (Web)"/>
    <w:basedOn w:val="Normale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Titolodellibro">
    <w:name w:val="Book Title"/>
    <w:basedOn w:val="Carpredefinitoparagrafo"/>
    <w:uiPriority w:val="33"/>
    <w:semiHidden/>
    <w:rsid w:val="000D1F49"/>
    <w:rPr>
      <w:b/>
      <w:bCs/>
      <w:i/>
      <w:iCs/>
      <w:spacing w:val="5"/>
    </w:rPr>
  </w:style>
  <w:style w:type="paragraph" w:styleId="Titolosommario">
    <w:name w:val="TOC Heading"/>
    <w:basedOn w:val="Normale"/>
    <w:next w:val="Normale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Testomacro">
    <w:name w:val="macro"/>
    <w:link w:val="TestomacroCarattere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90596C"/>
    <w:rPr>
      <w:rFonts w:ascii="Consolas" w:hAnsi="Consolas"/>
      <w:sz w:val="20"/>
      <w:szCs w:val="20"/>
    </w:rPr>
  </w:style>
  <w:style w:type="table" w:styleId="Grigliatabella">
    <w:name w:val="Table Grid"/>
    <w:basedOn w:val="Tabellanormale"/>
    <w:rsid w:val="00650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90596C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2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235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99"/>
    <w:qFormat/>
    <w:rsid w:val="00CB7931"/>
    <w:pPr>
      <w:ind w:left="720"/>
      <w:contextualSpacing/>
    </w:pPr>
  </w:style>
  <w:style w:type="paragraph" w:customStyle="1" w:styleId="Paragrafoelenco1">
    <w:name w:val="Paragrafo elenco1"/>
    <w:basedOn w:val="Normale"/>
    <w:rsid w:val="005B58E2"/>
    <w:pPr>
      <w:widowControl w:val="0"/>
      <w:spacing w:after="0" w:line="298" w:lineRule="exact"/>
      <w:ind w:left="375" w:hanging="360"/>
      <w:jc w:val="both"/>
    </w:pPr>
    <w:rPr>
      <w:rFonts w:ascii="Times New Roman" w:eastAsia="Calibri" w:hAnsi="Times New Roman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775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ica.chiarini\AppData\Roaming\Microsoft\Templates\Modulo%20raccolta%20di%20director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E392ECA32CF46F49C88F68ACD015D9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0511D36-C7CB-43F5-A34E-064FC3D134AB}"/>
      </w:docPartPr>
      <w:docPartBody>
        <w:p w:rsidR="00820331" w:rsidRDefault="007F22E1">
          <w:pPr>
            <w:pStyle w:val="EE392ECA32CF46F49C88F68ACD015D92"/>
          </w:pPr>
          <w:r w:rsidRPr="0090596C">
            <w:rPr>
              <w:lang w:bidi="it-IT"/>
            </w:rPr>
            <w:t>Nome</w:t>
          </w:r>
        </w:p>
      </w:docPartBody>
    </w:docPart>
    <w:docPart>
      <w:docPartPr>
        <w:name w:val="CFABD7B772654FB5A952EEA4656108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FF2F717-C8B2-4A70-BCB8-3A2059986C11}"/>
      </w:docPartPr>
      <w:docPartBody>
        <w:p w:rsidR="00820331" w:rsidRDefault="007F22E1">
          <w:pPr>
            <w:pStyle w:val="CFABD7B772654FB5A952EEA465610863"/>
          </w:pPr>
          <w:r w:rsidRPr="0090596C">
            <w:rPr>
              <w:lang w:bidi="it-IT"/>
            </w:rPr>
            <w:t>Cognome</w:t>
          </w:r>
        </w:p>
      </w:docPartBody>
    </w:docPart>
    <w:docPart>
      <w:docPartPr>
        <w:name w:val="E2FBB99A86A649B8B82CABC7261C75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EBD6C0D-9598-4C5B-9760-99A491BFD364}"/>
      </w:docPartPr>
      <w:docPartBody>
        <w:p w:rsidR="00820331" w:rsidRDefault="007F22E1">
          <w:pPr>
            <w:pStyle w:val="E2FBB99A86A649B8B82CABC7261C7519"/>
          </w:pPr>
          <w:r w:rsidRPr="0090596C">
            <w:rPr>
              <w:lang w:bidi="it-IT"/>
            </w:rPr>
            <w:t>Indirizzo</w:t>
          </w:r>
        </w:p>
      </w:docPartBody>
    </w:docPart>
    <w:docPart>
      <w:docPartPr>
        <w:name w:val="CD205F2336AF4B8BB71D289088C1B83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39B7F2-A0E1-4F2B-AA5F-208576FB5924}"/>
      </w:docPartPr>
      <w:docPartBody>
        <w:p w:rsidR="00820331" w:rsidRDefault="007F22E1">
          <w:pPr>
            <w:pStyle w:val="CD205F2336AF4B8BB71D289088C1B834"/>
          </w:pPr>
          <w:r w:rsidRPr="0090596C">
            <w:rPr>
              <w:lang w:bidi="it-IT"/>
            </w:rPr>
            <w:t>Città/stato/CAP</w:t>
          </w:r>
        </w:p>
      </w:docPartBody>
    </w:docPart>
    <w:docPart>
      <w:docPartPr>
        <w:name w:val="982C3C4AABCE4EA78B998A4AD187E52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79BC20B-8EDF-412F-8B4A-A214A4D766B8}"/>
      </w:docPartPr>
      <w:docPartBody>
        <w:p w:rsidR="00820331" w:rsidRDefault="007F22E1">
          <w:pPr>
            <w:pStyle w:val="982C3C4AABCE4EA78B998A4AD187E52F"/>
          </w:pPr>
          <w:r w:rsidRPr="0090596C">
            <w:rPr>
              <w:lang w:bidi="it-IT"/>
            </w:rPr>
            <w:t>Telefono</w:t>
          </w:r>
        </w:p>
      </w:docPartBody>
    </w:docPart>
    <w:docPart>
      <w:docPartPr>
        <w:name w:val="72535467DF3F42BA82E81DAF56C50EB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38B9656-56C1-42D3-AC2A-4D52C2006184}"/>
      </w:docPartPr>
      <w:docPartBody>
        <w:p w:rsidR="00820331" w:rsidRDefault="007F22E1">
          <w:pPr>
            <w:pStyle w:val="72535467DF3F42BA82E81DAF56C50EB3"/>
          </w:pPr>
          <w:r w:rsidRPr="0090596C">
            <w:rPr>
              <w:lang w:bidi="it-IT"/>
            </w:rPr>
            <w:t>Indirizzo di posta elettronica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B84"/>
    <w:rsid w:val="0020027D"/>
    <w:rsid w:val="0023582E"/>
    <w:rsid w:val="002724C4"/>
    <w:rsid w:val="004E7C0B"/>
    <w:rsid w:val="00516C0C"/>
    <w:rsid w:val="00532CA1"/>
    <w:rsid w:val="00727A89"/>
    <w:rsid w:val="007F22E1"/>
    <w:rsid w:val="007F680E"/>
    <w:rsid w:val="00820331"/>
    <w:rsid w:val="00854396"/>
    <w:rsid w:val="00994A7A"/>
    <w:rsid w:val="00A22DCB"/>
    <w:rsid w:val="00A659CF"/>
    <w:rsid w:val="00AE2B84"/>
    <w:rsid w:val="00B05C68"/>
    <w:rsid w:val="00C51730"/>
    <w:rsid w:val="00D10C18"/>
    <w:rsid w:val="00EE63E2"/>
    <w:rsid w:val="00F96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E392ECA32CF46F49C88F68ACD015D92">
    <w:name w:val="EE392ECA32CF46F49C88F68ACD015D92"/>
  </w:style>
  <w:style w:type="paragraph" w:customStyle="1" w:styleId="CFABD7B772654FB5A952EEA465610863">
    <w:name w:val="CFABD7B772654FB5A952EEA465610863"/>
  </w:style>
  <w:style w:type="paragraph" w:customStyle="1" w:styleId="E2FBB99A86A649B8B82CABC7261C7519">
    <w:name w:val="E2FBB99A86A649B8B82CABC7261C7519"/>
  </w:style>
  <w:style w:type="paragraph" w:customStyle="1" w:styleId="CD205F2336AF4B8BB71D289088C1B834">
    <w:name w:val="CD205F2336AF4B8BB71D289088C1B834"/>
  </w:style>
  <w:style w:type="paragraph" w:customStyle="1" w:styleId="982C3C4AABCE4EA78B998A4AD187E52F">
    <w:name w:val="982C3C4AABCE4EA78B998A4AD187E52F"/>
  </w:style>
  <w:style w:type="paragraph" w:customStyle="1" w:styleId="72535467DF3F42BA82E81DAF56C50EB3">
    <w:name w:val="72535467DF3F42BA82E81DAF56C50EB3"/>
  </w:style>
  <w:style w:type="character" w:styleId="Testosegnaposto">
    <w:name w:val="Placeholder Text"/>
    <w:basedOn w:val="Carpredefinitoparagrafo"/>
    <w:uiPriority w:val="99"/>
    <w:semiHidden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EA25CC0A0AC24199CDC46C25B8B0BC" ma:contentTypeVersion="10" ma:contentTypeDescription="Create a new document." ma:contentTypeScope="" ma:versionID="e3b47856d4cf355c0dacb39e1084d14f">
  <xsd:schema xmlns:xsd="http://www.w3.org/2001/XMLSchema" xmlns:xs="http://www.w3.org/2001/XMLSchema" xmlns:p="http://schemas.microsoft.com/office/2006/metadata/properties" xmlns:ns1="http://schemas.microsoft.com/sharepoint/v3" xmlns:ns2="6dc4bcd6-49db-4c07-9060-8acfc67cef9f" xmlns:ns3="fb0879af-3eba-417a-a55a-ffe6dcd6ca77" targetNamespace="http://schemas.microsoft.com/office/2006/metadata/properties" ma:root="true" ma:fieldsID="a845a615265fdb1f7b12cc65ac20ecbd" ns1:_="" ns2:_="" ns3:_="">
    <xsd:import namespace="http://schemas.microsoft.com/sharepoint/v3"/>
    <xsd:import namespace="6dc4bcd6-49db-4c07-9060-8acfc67cef9f"/>
    <xsd:import namespace="fb0879af-3eba-417a-a55a-ffe6dcd6c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3:SharedWithUsers" minOccurs="0"/>
                <xsd:element ref="ns3:SharedWithDetails" minOccurs="0"/>
                <xsd:element ref="ns3:LastSharedByUser" minOccurs="0"/>
                <xsd:element ref="ns3:LastSharedByTime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4bcd6-49db-4c07-9060-8acfc67cef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879af-3eba-417a-a55a-ffe6dcd6c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3" nillable="true" ma:displayName="Last Shared By User" ma:hidden="true" ma:internalName="LastSharedByUser" ma:readOnly="true">
      <xsd:simpleType>
        <xsd:restriction base="dms:Note"/>
      </xsd:simpleType>
    </xsd:element>
    <xsd:element name="LastSharedByTime" ma:index="14" nillable="true" ma:displayName="Last Shared By Time" ma:hidden="true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339A8EB-ADA7-4B82-884B-2DA70A0BBD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dc4bcd6-49db-4c07-9060-8acfc67cef9f"/>
    <ds:schemaRef ds:uri="fb0879af-3eba-417a-a55a-ffe6dcd6ca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5F9F6A-0363-46D2-AB53-553ADA69290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1417D71D-DAC3-4822-B203-594E4FC005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Modulo raccolta di directory.dotx</Template>
  <TotalTime>0</TotalTime>
  <Pages>4</Pages>
  <Words>541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 Milani</dc:creator>
  <cp:lastModifiedBy>Leila Milani</cp:lastModifiedBy>
  <cp:revision>2</cp:revision>
  <dcterms:created xsi:type="dcterms:W3CDTF">2025-10-01T08:42:00Z</dcterms:created>
  <dcterms:modified xsi:type="dcterms:W3CDTF">2025-10-01T08:42:00Z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0x010100DEEA25CC0A0AC24199CDC46C25B8B0BC</vt:lpwstr>
  </property>
</Properties>
</file>