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BF2" w:rsidRDefault="00137BF2"/>
    <w:tbl>
      <w:tblPr>
        <w:tblStyle w:val="Grigliatabella"/>
        <w:tblW w:w="54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4"/>
        <w:gridCol w:w="1302"/>
        <w:gridCol w:w="1093"/>
        <w:gridCol w:w="1979"/>
        <w:gridCol w:w="2125"/>
        <w:gridCol w:w="1794"/>
      </w:tblGrid>
      <w:tr w:rsidR="0090596C" w:rsidRPr="0090596C" w:rsidTr="00814E8A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C12B21" w:rsidP="00C12B21">
            <w:pPr>
              <w:pStyle w:val="Titolo1"/>
              <w:outlineLvl w:val="0"/>
            </w:pPr>
            <w:r>
              <w:t>Dati Richiedente</w:t>
            </w:r>
          </w:p>
        </w:tc>
      </w:tr>
      <w:tr w:rsidR="00650259" w:rsidRPr="00846B76" w:rsidTr="00814E8A">
        <w:sdt>
          <w:sdtPr>
            <w:id w:val="1621259925"/>
            <w:placeholder>
              <w:docPart w:val="EE392ECA32CF46F49C88F68ACD015D92"/>
            </w:placeholder>
            <w:temporary/>
            <w:showingPlcHdr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814E8A">
        <w:sdt>
          <w:sdtPr>
            <w:id w:val="-1470592894"/>
            <w:placeholder>
              <w:docPart w:val="CFABD7B772654FB5A952EEA465610863"/>
            </w:placeholder>
            <w:temporary/>
            <w:showingPlcHdr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814E8A">
        <w:tc>
          <w:tcPr>
            <w:tcW w:w="2011" w:type="pct"/>
            <w:gridSpan w:val="3"/>
            <w:vAlign w:val="bottom"/>
          </w:tcPr>
          <w:p w:rsidR="00650259" w:rsidRPr="00846B76" w:rsidRDefault="00C12B21" w:rsidP="00F230F0">
            <w:pPr>
              <w:pStyle w:val="Rientronormale"/>
              <w:ind w:left="284"/>
            </w:pPr>
            <w:r>
              <w:rPr>
                <w:lang w:bidi="it-IT"/>
              </w:rPr>
              <w:t>Associazione</w:t>
            </w:r>
          </w:p>
        </w:tc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C12B21" w:rsidRPr="00846B76" w:rsidTr="00814E8A">
        <w:tc>
          <w:tcPr>
            <w:tcW w:w="2011" w:type="pct"/>
            <w:gridSpan w:val="3"/>
            <w:vAlign w:val="bottom"/>
          </w:tcPr>
          <w:p w:rsidR="00C12B21" w:rsidRDefault="00C12B21" w:rsidP="00F230F0">
            <w:pPr>
              <w:pStyle w:val="Rientronormale"/>
              <w:ind w:left="284"/>
              <w:rPr>
                <w:lang w:bidi="it-IT"/>
              </w:rPr>
            </w:pPr>
            <w:r>
              <w:rPr>
                <w:lang w:bidi="it-IT"/>
              </w:rPr>
              <w:t>CF o PIVA</w:t>
            </w:r>
          </w:p>
        </w:tc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C12B21" w:rsidRPr="00846B76" w:rsidRDefault="00C12B21" w:rsidP="007F7B5D">
            <w:pPr>
              <w:spacing w:before="120"/>
            </w:pPr>
          </w:p>
        </w:tc>
      </w:tr>
      <w:tr w:rsidR="00C12B21" w:rsidRPr="00846B76" w:rsidTr="00814E8A">
        <w:tc>
          <w:tcPr>
            <w:tcW w:w="2011" w:type="pct"/>
            <w:gridSpan w:val="3"/>
            <w:vAlign w:val="bottom"/>
          </w:tcPr>
          <w:p w:rsidR="00C12B21" w:rsidRDefault="00C12B21" w:rsidP="00F230F0">
            <w:pPr>
              <w:pStyle w:val="Rientronormale"/>
              <w:ind w:left="284"/>
              <w:rPr>
                <w:lang w:bidi="it-IT"/>
              </w:rPr>
            </w:pPr>
            <w:r>
              <w:rPr>
                <w:lang w:bidi="it-IT"/>
              </w:rPr>
              <w:t>Iscrizione Registro</w:t>
            </w:r>
          </w:p>
        </w:tc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C12B21" w:rsidRPr="00846B76" w:rsidRDefault="00C12B21" w:rsidP="007F7B5D">
            <w:pPr>
              <w:spacing w:before="120"/>
            </w:pPr>
          </w:p>
        </w:tc>
      </w:tr>
      <w:tr w:rsidR="00C12B21" w:rsidRPr="00846B76" w:rsidTr="00814E8A">
        <w:tc>
          <w:tcPr>
            <w:tcW w:w="2011" w:type="pct"/>
            <w:gridSpan w:val="3"/>
            <w:vAlign w:val="bottom"/>
          </w:tcPr>
          <w:p w:rsidR="00C12B21" w:rsidRDefault="00C12B21" w:rsidP="00F230F0">
            <w:pPr>
              <w:pStyle w:val="Rientronormale"/>
              <w:ind w:left="284"/>
              <w:rPr>
                <w:lang w:bidi="it-IT"/>
              </w:rPr>
            </w:pPr>
            <w:r>
              <w:rPr>
                <w:lang w:bidi="it-IT"/>
              </w:rPr>
              <w:t>Numero e data</w:t>
            </w:r>
          </w:p>
        </w:tc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C12B21" w:rsidRPr="00846B76" w:rsidRDefault="00C12B21" w:rsidP="007F7B5D">
            <w:pPr>
              <w:spacing w:before="120"/>
            </w:pPr>
          </w:p>
        </w:tc>
      </w:tr>
      <w:tr w:rsidR="00650259" w:rsidRPr="00846B76" w:rsidTr="00814E8A">
        <w:sdt>
          <w:sdtPr>
            <w:id w:val="572943512"/>
            <w:placeholder>
              <w:docPart w:val="E2FBB99A86A649B8B82CABC7261C7519"/>
            </w:placeholder>
            <w:temporary/>
            <w:showingPlcHdr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:rsidR="00650259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Indirizzo</w:t>
                </w:r>
              </w:p>
            </w:tc>
          </w:sdtContent>
        </w:sdt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814E8A">
        <w:sdt>
          <w:sdtPr>
            <w:id w:val="-521243642"/>
            <w:placeholder>
              <w:docPart w:val="CD205F2336AF4B8BB71D289088C1B834"/>
            </w:placeholder>
            <w:temporary/>
            <w:showingPlcHdr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Città/stato/CAP</w:t>
                </w:r>
              </w:p>
            </w:tc>
          </w:sdtContent>
        </w:sdt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814E8A">
        <w:sdt>
          <w:sdtPr>
            <w:id w:val="83577009"/>
            <w:placeholder>
              <w:docPart w:val="982C3C4AABCE4EA78B998A4AD187E52F"/>
            </w:placeholder>
            <w:temporary/>
            <w:showingPlcHdr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100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tc>
          <w:tcPr>
            <w:tcW w:w="1077" w:type="pct"/>
            <w:vAlign w:val="bottom"/>
          </w:tcPr>
          <w:p w:rsidR="00650259" w:rsidRPr="00846B76" w:rsidRDefault="00C12B21" w:rsidP="00C12B21">
            <w:r>
              <w:t xml:space="preserve">Telefono </w:t>
            </w:r>
            <w:proofErr w:type="spellStart"/>
            <w:r>
              <w:t>cell</w:t>
            </w:r>
            <w:proofErr w:type="spellEnd"/>
          </w:p>
        </w:tc>
        <w:tc>
          <w:tcPr>
            <w:tcW w:w="909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814E8A">
        <w:sdt>
          <w:sdtPr>
            <w:id w:val="-965116832"/>
            <w:placeholder>
              <w:docPart w:val="72535467DF3F42BA82E81DAF56C50EB3"/>
            </w:placeholder>
            <w:temporary/>
            <w:showingPlcHdr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298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814E8A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76724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814E8A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C12B21" w:rsidP="00C12B21">
            <w:pPr>
              <w:pStyle w:val="Titolo1"/>
              <w:outlineLvl w:val="0"/>
            </w:pPr>
            <w:r>
              <w:t>Descrizione Iniziativa</w:t>
            </w:r>
          </w:p>
        </w:tc>
      </w:tr>
      <w:tr w:rsidR="00650259" w:rsidRPr="00846B76" w:rsidTr="00814E8A">
        <w:tc>
          <w:tcPr>
            <w:tcW w:w="1457" w:type="pct"/>
            <w:gridSpan w:val="2"/>
            <w:vAlign w:val="bottom"/>
          </w:tcPr>
          <w:p w:rsidR="00650259" w:rsidRPr="00846B76" w:rsidRDefault="00C12B21" w:rsidP="00F230F0">
            <w:pPr>
              <w:pStyle w:val="Rientronormale"/>
              <w:ind w:left="284"/>
            </w:pPr>
            <w:r>
              <w:t>Titolo</w:t>
            </w:r>
          </w:p>
        </w:tc>
        <w:tc>
          <w:tcPr>
            <w:tcW w:w="3543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F230F0">
            <w:pPr>
              <w:spacing w:before="120"/>
              <w:ind w:left="284"/>
            </w:pPr>
          </w:p>
        </w:tc>
      </w:tr>
      <w:tr w:rsidR="00650259" w:rsidRPr="00846B76" w:rsidTr="00814E8A">
        <w:tc>
          <w:tcPr>
            <w:tcW w:w="1457" w:type="pct"/>
            <w:gridSpan w:val="2"/>
            <w:vAlign w:val="bottom"/>
          </w:tcPr>
          <w:p w:rsidR="00650259" w:rsidRPr="00846B76" w:rsidRDefault="00C12B21" w:rsidP="00F230F0">
            <w:pPr>
              <w:pStyle w:val="Rientronormale"/>
              <w:ind w:left="284"/>
            </w:pPr>
            <w:r>
              <w:t>Data svolgimento</w:t>
            </w:r>
          </w:p>
        </w:tc>
        <w:tc>
          <w:tcPr>
            <w:tcW w:w="354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F230F0">
            <w:pPr>
              <w:spacing w:before="120"/>
              <w:ind w:left="284"/>
            </w:pPr>
          </w:p>
        </w:tc>
      </w:tr>
      <w:tr w:rsidR="00650259" w:rsidRPr="00846B76" w:rsidTr="005B58E2">
        <w:tc>
          <w:tcPr>
            <w:tcW w:w="797" w:type="pct"/>
            <w:vAlign w:val="bottom"/>
          </w:tcPr>
          <w:p w:rsidR="00650259" w:rsidRPr="00846B76" w:rsidRDefault="00650259" w:rsidP="0090596C">
            <w:pPr>
              <w:spacing w:before="120"/>
              <w:ind w:left="698"/>
            </w:pPr>
          </w:p>
        </w:tc>
        <w:tc>
          <w:tcPr>
            <w:tcW w:w="4203" w:type="pct"/>
            <w:gridSpan w:val="5"/>
            <w:vAlign w:val="bottom"/>
          </w:tcPr>
          <w:p w:rsidR="00650259" w:rsidRPr="00846B76" w:rsidRDefault="00650259" w:rsidP="00F07811"/>
        </w:tc>
      </w:tr>
      <w:tr w:rsidR="00650259" w:rsidRPr="00846B76" w:rsidTr="00814E8A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76724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27C17" w:rsidRPr="00C0430E" w:rsidTr="00814E8A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814E8A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814E8A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814E8A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814E8A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814E8A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814E8A">
        <w:tc>
          <w:tcPr>
            <w:tcW w:w="5000" w:type="pct"/>
            <w:gridSpan w:val="6"/>
            <w:vAlign w:val="bottom"/>
          </w:tcPr>
          <w:p w:rsidR="00327C17" w:rsidRDefault="00327C17" w:rsidP="00F07811">
            <w:pPr>
              <w:spacing w:line="271" w:lineRule="auto"/>
            </w:pPr>
          </w:p>
          <w:p w:rsidR="00CB7931" w:rsidRPr="00C0430E" w:rsidRDefault="00CB7931" w:rsidP="00F07811">
            <w:pPr>
              <w:spacing w:line="271" w:lineRule="auto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FC240D" wp14:editId="7AFFBDB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5876925" cy="285750"/>
                      <wp:effectExtent l="0" t="0" r="28575" b="19050"/>
                      <wp:wrapNone/>
                      <wp:docPr id="1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6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353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7931" w:rsidRDefault="005B58E2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Descrizione   </w:t>
                                  </w:r>
                                </w:p>
                                <w:p w:rsidR="005B58E2" w:rsidRPr="00CB7931" w:rsidRDefault="005B58E2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FC24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margin-left:-.15pt;margin-top:.3pt;width:462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" fillcolor="#6d353e" strokeweight=".5pt">
                      <v:textbox>
                        <w:txbxContent>
                          <w:p w:rsidR="00CB7931" w:rsidRDefault="005B58E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Descrizione   </w:t>
                            </w:r>
                          </w:p>
                          <w:p w:rsidR="005B58E2" w:rsidRPr="00CB7931" w:rsidRDefault="005B58E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14E8A" w:rsidRPr="00C0430E" w:rsidTr="00814E8A">
        <w:tc>
          <w:tcPr>
            <w:tcW w:w="5000" w:type="pct"/>
            <w:gridSpan w:val="6"/>
            <w:vAlign w:val="bottom"/>
          </w:tcPr>
          <w:p w:rsidR="00814E8A" w:rsidRDefault="00814E8A" w:rsidP="00F07811"/>
        </w:tc>
      </w:tr>
    </w:tbl>
    <w:p w:rsidR="005B58E2" w:rsidRPr="00516FDC" w:rsidRDefault="005B58E2" w:rsidP="005B58E2">
      <w:pPr>
        <w:numPr>
          <w:ilvl w:val="0"/>
          <w:numId w:val="26"/>
        </w:numPr>
        <w:tabs>
          <w:tab w:val="left" w:pos="2478"/>
        </w:tabs>
        <w:spacing w:after="160" w:line="312" w:lineRule="auto"/>
        <w:contextualSpacing/>
        <w:jc w:val="center"/>
        <w:rPr>
          <w:rFonts w:ascii="Calibri" w:eastAsia="Calibri" w:hAnsi="Calibri" w:cs="Calibri"/>
          <w:b/>
          <w:sz w:val="22"/>
          <w:szCs w:val="22"/>
        </w:rPr>
      </w:pPr>
      <w:r w:rsidRPr="009F0DF3">
        <w:rPr>
          <w:rFonts w:ascii="Calibri" w:eastAsia="Calibri" w:hAnsi="Calibri" w:cs="Calibri"/>
          <w:b/>
          <w:sz w:val="22"/>
          <w:szCs w:val="22"/>
        </w:rPr>
        <w:t>CONTRIBUTI PER MANIFESTAZIONI SPORTIVE</w:t>
      </w:r>
    </w:p>
    <w:p w:rsidR="005B58E2" w:rsidRPr="009F0DF3" w:rsidRDefault="005B58E2" w:rsidP="005B58E2">
      <w:pPr>
        <w:tabs>
          <w:tab w:val="left" w:pos="2478"/>
        </w:tabs>
        <w:spacing w:after="160" w:line="312" w:lineRule="auto"/>
        <w:ind w:left="720"/>
        <w:contextualSpacing/>
        <w:rPr>
          <w:rFonts w:ascii="Calibri" w:eastAsia="Calibri" w:hAnsi="Calibri" w:cs="Calibri"/>
          <w:b/>
          <w:sz w:val="22"/>
          <w:szCs w:val="22"/>
        </w:rPr>
      </w:pPr>
      <w:r w:rsidRPr="00516FDC">
        <w:rPr>
          <w:rFonts w:ascii="Calibri" w:eastAsia="Calibri" w:hAnsi="Calibri" w:cs="Calibri"/>
          <w:b/>
          <w:sz w:val="22"/>
          <w:szCs w:val="22"/>
        </w:rPr>
        <w:t xml:space="preserve">Importo a Bilancio 6000 importo massimo concedibile all’associazione </w:t>
      </w:r>
      <w:proofErr w:type="gramStart"/>
      <w:r w:rsidRPr="00516FDC">
        <w:rPr>
          <w:rFonts w:ascii="Calibri" w:eastAsia="Calibri" w:hAnsi="Calibri" w:cs="Calibri"/>
          <w:b/>
          <w:sz w:val="22"/>
          <w:szCs w:val="22"/>
        </w:rPr>
        <w:t>richiedente  €</w:t>
      </w:r>
      <w:proofErr w:type="gramEnd"/>
      <w:r w:rsidRPr="00516FDC">
        <w:rPr>
          <w:rFonts w:ascii="Calibri" w:eastAsia="Calibri" w:hAnsi="Calibri" w:cs="Calibri"/>
          <w:b/>
          <w:sz w:val="22"/>
          <w:szCs w:val="22"/>
        </w:rPr>
        <w:t>2000</w:t>
      </w:r>
    </w:p>
    <w:p w:rsidR="005B58E2" w:rsidRPr="009F0DF3" w:rsidRDefault="005B58E2" w:rsidP="005B58E2">
      <w:pPr>
        <w:tabs>
          <w:tab w:val="left" w:pos="2478"/>
        </w:tabs>
        <w:spacing w:after="160" w:line="312" w:lineRule="auto"/>
        <w:ind w:left="720"/>
        <w:contextualSpacing/>
        <w:rPr>
          <w:rFonts w:ascii="Calibri" w:eastAsia="Calibri" w:hAnsi="Calibri" w:cs="Calibri"/>
          <w:sz w:val="22"/>
          <w:szCs w:val="22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"/>
        <w:gridCol w:w="1846"/>
        <w:gridCol w:w="2278"/>
        <w:gridCol w:w="2126"/>
        <w:gridCol w:w="2268"/>
        <w:gridCol w:w="1418"/>
      </w:tblGrid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criterio</w:t>
            </w:r>
            <w:proofErr w:type="gramEnd"/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Descrizione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Dettaglio punti intermedi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Punteggio massimo</w:t>
            </w:r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 w:val="restart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Qualità dell’iniziativa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DIMENSIONE TERRITORIALE e LIVELLO della manifestazione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Manifestazione a Carattere:</w:t>
            </w:r>
          </w:p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5pt provinciale</w:t>
            </w: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10pt regionale</w:t>
            </w: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15pt nazionale 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edizioni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Edizioni della manifestazione </w:t>
            </w:r>
          </w:p>
          <w:p w:rsidR="005B58E2" w:rsidRPr="009F0DF3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________________________________________________________________________________________________________________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2pt per ogni edizione precedente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discipline coinvolte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Elencare le discipline coinvolte:</w:t>
            </w:r>
          </w:p>
          <w:p w:rsidR="005B58E2" w:rsidRPr="009F0DF3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______________________________________________________________________________________________________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3pt per ogni disciplina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  <w:trHeight w:val="878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atleti o squadre partecipanti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(</w:t>
            </w:r>
            <w:proofErr w:type="gram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  <w:proofErr w:type="gram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punti vengono assegnati in alternativa)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N.</w:t>
            </w:r>
          </w:p>
          <w:p w:rsid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________________________________________________________________________________________</w:t>
            </w:r>
          </w:p>
          <w:p w:rsidR="005B58E2" w:rsidRPr="009F0DF3" w:rsidRDefault="005B58E2" w:rsidP="005B58E2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-4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per 3 squadre +    2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per ogni squadra</w:t>
            </w: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B58E2" w:rsidRPr="009F0DF3" w:rsidTr="005B58E2">
        <w:trPr>
          <w:gridBefore w:val="1"/>
          <w:wBefore w:w="16" w:type="dxa"/>
          <w:trHeight w:val="877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fino a 8 atleti, 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fino a 16 atleti, 20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superiore a 16 atleti</w:t>
            </w:r>
          </w:p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Attività che comprende iniziative rivolte agli anziani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B58E2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Descrizione- 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ind w:left="113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Attività che comprende iniziative rivolte ai minori di 16 anni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Attività che comprende iniziative rivolte a persone con disabilità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Manifestazione con partecipanti provenienti dall’estero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Impegno ad aderire a progetti sociali e/o educativi promossi dall’Amministrazione</w:t>
            </w:r>
          </w:p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spacing w:line="312" w:lineRule="auto"/>
              <w:ind w:left="36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  <w:trHeight w:val="510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Durata dell’evento</w:t>
            </w:r>
          </w:p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per una </w:t>
            </w:r>
            <w:proofErr w:type="gram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giornata  +</w:t>
            </w:r>
            <w:proofErr w:type="gram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per ogni giornata di manifestazione ulteriore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B58E2" w:rsidRPr="009F0DF3" w:rsidTr="005B58E2">
        <w:trPr>
          <w:gridBefore w:val="1"/>
          <w:wBefore w:w="16" w:type="dxa"/>
          <w:trHeight w:val="509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B58E2" w:rsidRPr="009F0DF3" w:rsidTr="005B58E2">
        <w:trPr>
          <w:gridBefore w:val="1"/>
          <w:wBefore w:w="16" w:type="dxa"/>
          <w:trHeight w:val="509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Iniziativa nuova sul territorio (10pt) con nuove discipline (5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per ogni disciplina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max</w:t>
            </w:r>
            <w:proofErr w:type="spellEnd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10pt)</w:t>
            </w:r>
          </w:p>
        </w:tc>
        <w:tc>
          <w:tcPr>
            <w:tcW w:w="1418" w:type="dxa"/>
            <w:vMerge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B58E2" w:rsidRPr="009F0DF3" w:rsidTr="005B58E2">
        <w:trPr>
          <w:gridBefore w:val="1"/>
          <w:wBefore w:w="16" w:type="dxa"/>
          <w:trHeight w:val="990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Originalità e novità dell’iniziativa proposta</w:t>
            </w: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</w:p>
        </w:tc>
        <w:tc>
          <w:tcPr>
            <w:tcW w:w="2268" w:type="dxa"/>
            <w:vMerge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 w:val="restart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Esperienza del soggetto proponente</w:t>
            </w: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Coinvolgimento di più associazioni, enti o altre persone giuridiche nell’iniziative</w:t>
            </w:r>
          </w:p>
          <w:p w:rsidR="005B58E2" w:rsidRPr="009F0DF3" w:rsidRDefault="005B58E2" w:rsidP="005B58E2">
            <w:pPr>
              <w:numPr>
                <w:ilvl w:val="0"/>
                <w:numId w:val="27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</w:t>
            </w:r>
            <w:r w:rsidR="00713EC1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rizione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2pt per ogni soggetto collaborante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8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Competenze dei Soci o di esperti coinvolti dal soggetto proponente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Competenza documentata   punti 5 esperienza acquisita negli anni punti 5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B58E2">
            <w:pPr>
              <w:numPr>
                <w:ilvl w:val="0"/>
                <w:numId w:val="28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Promozione dello sport sul territorio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Pubblicità tramite social, locandine o momenti d’incontro con la cittadinanza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Fino a 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rPr>
          <w:gridBefore w:val="1"/>
          <w:wBefore w:w="16" w:type="dxa"/>
        </w:trPr>
        <w:tc>
          <w:tcPr>
            <w:tcW w:w="1846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B58E2">
            <w:pPr>
              <w:numPr>
                <w:ilvl w:val="0"/>
                <w:numId w:val="28"/>
              </w:numPr>
              <w:tabs>
                <w:tab w:val="left" w:pos="2478"/>
              </w:tabs>
              <w:spacing w:after="0" w:line="312" w:lineRule="auto"/>
              <w:ind w:lef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Inserimento di nuove pratiche sportive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5B58E2" w:rsidRPr="009F0DF3" w:rsidRDefault="00713EC1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</w:t>
            </w:r>
            <w:r w:rsidR="005B58E2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Momenti gratuiti per l’avvicinamento e scoperta della nuova disciplina</w:t>
            </w:r>
          </w:p>
        </w:tc>
        <w:tc>
          <w:tcPr>
            <w:tcW w:w="1418" w:type="dxa"/>
            <w:shd w:val="clear" w:color="auto" w:fill="auto"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B58E2">
              <w:rPr>
                <w:rFonts w:ascii="Calibri" w:hAnsi="Calibri" w:cs="Calibri"/>
                <w:color w:val="000000"/>
                <w:sz w:val="16"/>
                <w:szCs w:val="16"/>
              </w:rPr>
              <w:t>pt</w:t>
            </w:r>
            <w:proofErr w:type="spellEnd"/>
          </w:p>
        </w:tc>
      </w:tr>
      <w:tr w:rsidR="005B58E2" w:rsidRPr="009F0DF3" w:rsidTr="005B58E2">
        <w:tc>
          <w:tcPr>
            <w:tcW w:w="1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Apporti di fondi al Progetto, diversi dal contributo comunale</w:t>
            </w:r>
          </w:p>
        </w:tc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Autofinanziamento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ind w:left="72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Importo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5B58E2" w:rsidRDefault="005B58E2" w:rsidP="005F5F83">
            <w:pPr>
              <w:tabs>
                <w:tab w:val="left" w:pos="2478"/>
              </w:tabs>
              <w:ind w:left="720"/>
              <w:contextualSpacing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 xml:space="preserve">Autofinanziamento con fondi </w:t>
            </w:r>
            <w:proofErr w:type="gramStart"/>
            <w:r w:rsidRPr="005B58E2">
              <w:rPr>
                <w:rFonts w:ascii="Calibri" w:eastAsia="Calibri" w:hAnsi="Calibri" w:cs="Calibri"/>
                <w:sz w:val="16"/>
                <w:szCs w:val="16"/>
              </w:rPr>
              <w:t>propri  al</w:t>
            </w:r>
            <w:proofErr w:type="gramEnd"/>
            <w:r w:rsidRPr="005B58E2">
              <w:rPr>
                <w:rFonts w:ascii="Calibri" w:eastAsia="Calibri" w:hAnsi="Calibri" w:cs="Calibri"/>
                <w:sz w:val="16"/>
                <w:szCs w:val="16"/>
              </w:rPr>
              <w:t xml:space="preserve"> 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5B58E2" w:rsidRDefault="005B58E2" w:rsidP="005F5F83">
            <w:pPr>
              <w:tabs>
                <w:tab w:val="left" w:pos="2478"/>
              </w:tabs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1 punti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 xml:space="preserve">Autofinanziamento con fondi </w:t>
            </w:r>
            <w:proofErr w:type="gramStart"/>
            <w:r w:rsidRPr="005B58E2">
              <w:rPr>
                <w:rFonts w:ascii="Calibri" w:eastAsia="Calibri" w:hAnsi="Calibri" w:cs="Calibri"/>
                <w:sz w:val="16"/>
                <w:szCs w:val="16"/>
              </w:rPr>
              <w:t>propri  &gt;</w:t>
            </w:r>
            <w:proofErr w:type="gramEnd"/>
            <w:r w:rsidRPr="005B58E2">
              <w:rPr>
                <w:rFonts w:ascii="Calibri" w:eastAsia="Calibri" w:hAnsi="Calibri" w:cs="Calibri"/>
                <w:sz w:val="16"/>
                <w:szCs w:val="16"/>
              </w:rPr>
              <w:t>5% e &lt;= 20%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Massimo punti 5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 xml:space="preserve">Autofinanziamento con fondi </w:t>
            </w:r>
            <w:proofErr w:type="gramStart"/>
            <w:r w:rsidRPr="005B58E2">
              <w:rPr>
                <w:rFonts w:ascii="Calibri" w:eastAsia="Calibri" w:hAnsi="Calibri" w:cs="Calibri"/>
                <w:sz w:val="16"/>
                <w:szCs w:val="16"/>
              </w:rPr>
              <w:t>propri  &gt;</w:t>
            </w:r>
            <w:proofErr w:type="gramEnd"/>
            <w:r w:rsidRPr="005B58E2">
              <w:rPr>
                <w:rFonts w:ascii="Calibri" w:eastAsia="Calibri" w:hAnsi="Calibri" w:cs="Calibri"/>
                <w:sz w:val="16"/>
                <w:szCs w:val="16"/>
              </w:rPr>
              <w:t>20%% e  &lt;=30%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Massimo punti 5 da aggiungere ai 5 punti precedenti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 xml:space="preserve">Autofinanziamento con fondi </w:t>
            </w:r>
            <w:proofErr w:type="gramStart"/>
            <w:r w:rsidRPr="005B58E2">
              <w:rPr>
                <w:rFonts w:ascii="Calibri" w:eastAsia="Calibri" w:hAnsi="Calibri" w:cs="Calibri"/>
                <w:sz w:val="16"/>
                <w:szCs w:val="16"/>
              </w:rPr>
              <w:t>propri  &gt;</w:t>
            </w:r>
            <w:proofErr w:type="gramEnd"/>
            <w:r w:rsidRPr="005B58E2">
              <w:rPr>
                <w:rFonts w:ascii="Calibri" w:eastAsia="Calibri" w:hAnsi="Calibri" w:cs="Calibri"/>
                <w:sz w:val="16"/>
                <w:szCs w:val="16"/>
              </w:rPr>
              <w:t>30%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Massimo punti 10 da aggiungere ai 10 punti precedenti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Capacità di reperire fondi da altri Enti, Istituzioni e Soggetti Giuridici Diversi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importo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Finanziamento ottenuto &lt; = 5% del valore del Progetto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1 punti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Finanziamento ottenuto &lt; = 10% del valore del Progetto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Si sommano massimo punti 4 al punto precedente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Finanziamento ottenuto &lt; = 30% del valore del Progetto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Si sommano massimo punti 10 ai 5 punti precedenti</w:t>
            </w:r>
          </w:p>
        </w:tc>
      </w:tr>
      <w:tr w:rsidR="005B58E2" w:rsidRPr="009F0DF3" w:rsidTr="005B58E2">
        <w:tc>
          <w:tcPr>
            <w:tcW w:w="18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Finanziamento ottenuto &lt; = 40% del valore del Progetto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5B58E2">
              <w:rPr>
                <w:rFonts w:ascii="Calibri" w:eastAsia="Calibri" w:hAnsi="Calibri" w:cs="Calibri"/>
                <w:sz w:val="16"/>
                <w:szCs w:val="16"/>
              </w:rPr>
              <w:t>Si sommano massimo punti 20 ai 15 punti precedenti.</w:t>
            </w:r>
          </w:p>
        </w:tc>
      </w:tr>
    </w:tbl>
    <w:p w:rsidR="005B58E2" w:rsidRPr="009F0DF3" w:rsidRDefault="005B58E2" w:rsidP="005B58E2">
      <w:pPr>
        <w:tabs>
          <w:tab w:val="left" w:pos="2478"/>
        </w:tabs>
        <w:jc w:val="both"/>
        <w:rPr>
          <w:rFonts w:ascii="Calibri" w:hAnsi="Calibri" w:cs="Calibri"/>
          <w:sz w:val="22"/>
          <w:szCs w:val="22"/>
        </w:rPr>
      </w:pPr>
    </w:p>
    <w:p w:rsidR="005B58E2" w:rsidRPr="009F0DF3" w:rsidRDefault="005B58E2" w:rsidP="005B58E2">
      <w:pPr>
        <w:tabs>
          <w:tab w:val="left" w:pos="2478"/>
        </w:tabs>
        <w:spacing w:after="160" w:line="312" w:lineRule="auto"/>
        <w:ind w:left="720"/>
        <w:contextualSpacing/>
        <w:rPr>
          <w:rFonts w:ascii="Calibri" w:eastAsia="Calibri" w:hAnsi="Calibri" w:cs="Calibri"/>
          <w:sz w:val="22"/>
          <w:szCs w:val="22"/>
        </w:rPr>
      </w:pPr>
    </w:p>
    <w:p w:rsidR="005B58E2" w:rsidRDefault="005B58E2" w:rsidP="005B58E2">
      <w:pPr>
        <w:tabs>
          <w:tab w:val="left" w:pos="2478"/>
        </w:tabs>
        <w:spacing w:after="160" w:line="312" w:lineRule="auto"/>
        <w:ind w:left="720"/>
        <w:contextualSpacing/>
        <w:rPr>
          <w:rFonts w:ascii="Calibri" w:eastAsia="Calibri" w:hAnsi="Calibri" w:cs="Calibri"/>
          <w:sz w:val="22"/>
          <w:szCs w:val="22"/>
        </w:rPr>
      </w:pPr>
      <w:r w:rsidRPr="009F0DF3">
        <w:rPr>
          <w:rFonts w:ascii="Calibri" w:eastAsia="Calibri" w:hAnsi="Calibri" w:cs="Calibri"/>
          <w:sz w:val="22"/>
          <w:szCs w:val="22"/>
        </w:rPr>
        <w:t>CONTRIBUTO PER ATTIVITA’ SPORTIVE DI CARATTERE CONTINUATIVO (CAMPIONATI)</w:t>
      </w:r>
    </w:p>
    <w:p w:rsidR="005B58E2" w:rsidRPr="009F0DF3" w:rsidRDefault="005B58E2" w:rsidP="005B58E2">
      <w:pPr>
        <w:tabs>
          <w:tab w:val="left" w:pos="2478"/>
        </w:tabs>
        <w:spacing w:after="160" w:line="312" w:lineRule="auto"/>
        <w:ind w:left="720"/>
        <w:contextualSpacing/>
        <w:rPr>
          <w:rFonts w:ascii="Calibri" w:eastAsia="Calibri" w:hAnsi="Calibri" w:cs="Calibri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"/>
        <w:gridCol w:w="1397"/>
        <w:gridCol w:w="4072"/>
        <w:gridCol w:w="1948"/>
        <w:gridCol w:w="24"/>
        <w:gridCol w:w="1597"/>
      </w:tblGrid>
      <w:tr w:rsidR="00826D02" w:rsidRPr="009F0DF3" w:rsidTr="00476FFC">
        <w:trPr>
          <w:gridBefore w:val="1"/>
          <w:wBefore w:w="26" w:type="dxa"/>
        </w:trPr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72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-</w:t>
            </w:r>
            <w:proofErr w:type="gram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CALCIO,PALLAVOLO</w:t>
            </w:r>
            <w:proofErr w:type="gramEnd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E ALTRI SPORT DI SQUADRA: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720"/>
              <w:contextualSpacing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>Importo a Bilancio 13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000 importo massimo concedibile all’associazione </w:t>
            </w:r>
            <w:proofErr w:type="gramStart"/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>richiedente  €</w:t>
            </w:r>
            <w:proofErr w:type="gramEnd"/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>7000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72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criterio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Dettaglio punti intermedi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Punteggio massimo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Qualità dell’iniziativa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FC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squadre iscritte ai campionati giovanili</w:t>
            </w:r>
            <w:r w:rsidR="00476FFC">
              <w:rPr>
                <w:rFonts w:ascii="Calibri" w:hAnsi="Calibri" w:cs="Calibri"/>
                <w:color w:val="000000"/>
                <w:sz w:val="22"/>
                <w:szCs w:val="22"/>
              </w:rPr>
              <w:t>: (n e descrizione)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ogni squadra fino ad un massimo 20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iscritti</w:t>
            </w:r>
            <w:r w:rsidR="00476FFC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476FFC" w:rsidRPr="009F0DF3" w:rsidRDefault="00476FFC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Fino a 30, 5pt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30 a 50, 10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51 a 100 25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di età inferiore a 16 anni</w:t>
            </w:r>
            <w:r w:rsidR="00476FFC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476FFC" w:rsidRPr="009F0DF3" w:rsidRDefault="00476FFC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1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Fino a 15 - pt10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1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Da 15-30 –</w:t>
            </w:r>
            <w:proofErr w:type="spell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20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1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Da 30-50- </w:t>
            </w:r>
            <w:proofErr w:type="spell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25 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1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Oltre 50- - </w:t>
            </w:r>
            <w:proofErr w:type="spell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con disabilità</w:t>
            </w:r>
            <w:r w:rsidR="00476FFC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476FFC" w:rsidRPr="009F0DF3" w:rsidRDefault="00476FFC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Rilevanza territoriale e livello delle competizioni (campionati e tornei) a cui si partecipa</w:t>
            </w:r>
            <w:r w:rsidR="00476FFC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476FFC" w:rsidRDefault="00476FFC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Descrizione:</w:t>
            </w:r>
          </w:p>
          <w:p w:rsidR="00476FFC" w:rsidRDefault="00476FFC" w:rsidP="005F5F8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76FFC" w:rsidRDefault="00476FFC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76FFC" w:rsidRDefault="00476FFC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76FFC" w:rsidRPr="009F0DF3" w:rsidRDefault="00476FFC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 di tornei a cui partecipano le squadre (1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ogni torneo+1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se il torneo è a carattere reginale o nazionale) fino a un massimo di 5 tornei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 w:val="restart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Esperienza e qualifiche del soggetto proponente</w:t>
            </w:r>
          </w:p>
        </w:tc>
        <w:tc>
          <w:tcPr>
            <w:tcW w:w="3703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Presenza e numero di allenatori e istruttori con curricula adeguati alle finalità della società (es.: laurea ISEF, in Scienze Motorie, corsi di formazione, etc.)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738"/>
              <w:gridCol w:w="1739"/>
            </w:tblGrid>
            <w:tr w:rsidR="00476FFC" w:rsidTr="00476FFC">
              <w:tc>
                <w:tcPr>
                  <w:tcW w:w="1738" w:type="dxa"/>
                </w:tcPr>
                <w:p w:rsidR="00476FFC" w:rsidRPr="009F0DF3" w:rsidRDefault="00476FFC" w:rsidP="00476FFC">
                  <w:pPr>
                    <w:tabs>
                      <w:tab w:val="left" w:pos="2478"/>
                    </w:tabs>
                    <w:spacing w:after="160" w:line="312" w:lineRule="auto"/>
                    <w:ind w:left="-8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Allenatore</w:t>
                  </w:r>
                </w:p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Curricula- </w:t>
                  </w:r>
                </w:p>
              </w:tc>
            </w:tr>
            <w:tr w:rsidR="00476FFC" w:rsidTr="00476FFC">
              <w:tc>
                <w:tcPr>
                  <w:tcW w:w="1738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76FFC" w:rsidTr="00476FFC">
              <w:tc>
                <w:tcPr>
                  <w:tcW w:w="1738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76FFC" w:rsidTr="00476FFC">
              <w:tc>
                <w:tcPr>
                  <w:tcW w:w="1738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76FFC" w:rsidTr="00476FFC">
              <w:tc>
                <w:tcPr>
                  <w:tcW w:w="1738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76FFC" w:rsidTr="00476FFC">
              <w:tc>
                <w:tcPr>
                  <w:tcW w:w="1738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476FFC" w:rsidRDefault="00476FFC" w:rsidP="005F5F83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5B58E2" w:rsidRPr="009F0DF3" w:rsidRDefault="005B58E2" w:rsidP="00476FFC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2  punto</w:t>
            </w:r>
            <w:proofErr w:type="gram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ogni istruttore qualificato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Apporti di fondi al Progetto, diversi dal contributo comunale</w:t>
            </w:r>
          </w:p>
        </w:tc>
        <w:tc>
          <w:tcPr>
            <w:tcW w:w="3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Autofinanziamento</w:t>
            </w:r>
          </w:p>
          <w:p w:rsidR="00476FFC" w:rsidRDefault="00D32E8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</w:t>
            </w:r>
            <w:r w:rsidR="00476FFC">
              <w:rPr>
                <w:rFonts w:ascii="Calibri" w:eastAsia="Calibri" w:hAnsi="Calibri" w:cs="Calibri"/>
                <w:bCs/>
                <w:sz w:val="22"/>
                <w:szCs w:val="22"/>
              </w:rPr>
              <w:t>mporto</w:t>
            </w: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:</w:t>
            </w:r>
          </w:p>
          <w:p w:rsidR="00D32E82" w:rsidRPr="009F0DF3" w:rsidRDefault="00D32E8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ind w:left="72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al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 5%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1 punti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5% e &lt;= 20%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5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20%% e  &lt;=30%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5 da aggiungere ai 5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30%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10 da aggiungere ai 10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Capacità di reperire fondi da altri Enti, Istituzioni e Soggetti Giuridici Diversi</w:t>
            </w:r>
          </w:p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Importo:</w:t>
            </w: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br/>
              <w:t>_</w:t>
            </w:r>
            <w:proofErr w:type="gramEnd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5%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1 punti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2E82" w:rsidRPr="009F0DF3" w:rsidRDefault="00D32E82" w:rsidP="00D32E82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E82" w:rsidRDefault="00D32E82" w:rsidP="00D32E82">
            <w:proofErr w:type="gramStart"/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t>Importo:</w:t>
            </w:r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br/>
              <w:t>_</w:t>
            </w:r>
            <w:proofErr w:type="gramEnd"/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10%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4 al punto precedente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2E82" w:rsidRPr="009F0DF3" w:rsidRDefault="00D32E82" w:rsidP="00D32E82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E82" w:rsidRDefault="00D32E82" w:rsidP="00D32E82">
            <w:proofErr w:type="gramStart"/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t>Importo:</w:t>
            </w:r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br/>
              <w:t>_</w:t>
            </w:r>
            <w:proofErr w:type="gramEnd"/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30%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10 ai 5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E82" w:rsidRPr="009F0DF3" w:rsidRDefault="00D32E82" w:rsidP="00D32E82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E82" w:rsidRDefault="00D32E82" w:rsidP="00D32E82">
            <w:proofErr w:type="gramStart"/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t>Importo:</w:t>
            </w:r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br/>
              <w:t>_</w:t>
            </w:r>
            <w:proofErr w:type="gramEnd"/>
            <w:r w:rsidRPr="00B16E18"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40%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E82" w:rsidRPr="009F0DF3" w:rsidRDefault="00D32E82" w:rsidP="00D32E82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20 ai 15 punti precedenti.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C-TENNIS E ALTRI SPORT INDIVIDUALI: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720"/>
              <w:contextualSpacing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Importo a Bilancio 8000 importo massimo concedibile all’associazione </w:t>
            </w:r>
            <w:proofErr w:type="gramStart"/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>richiedente  €</w:t>
            </w:r>
            <w:proofErr w:type="gramEnd"/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>2500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criterio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Dettaglio punti intermedi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Punteggio massimo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 xml:space="preserve">Qualità </w:t>
            </w:r>
            <w:proofErr w:type="gramStart"/>
            <w:r w:rsidRPr="009F0DF3">
              <w:rPr>
                <w:rFonts w:ascii="Calibri" w:hAnsi="Calibri" w:cs="Calibri"/>
                <w:sz w:val="22"/>
                <w:szCs w:val="22"/>
              </w:rPr>
              <w:t>dell’ iniziativa</w:t>
            </w:r>
            <w:proofErr w:type="gramEnd"/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iscritti under 16</w:t>
            </w:r>
          </w:p>
          <w:p w:rsidR="005B58E2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Numero:</w:t>
            </w:r>
          </w:p>
          <w:p w:rsidR="00D32E8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_______________________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Fino a 20, pt5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20 a 50,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50 a 100 15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</w:p>
        </w:tc>
      </w:tr>
      <w:tr w:rsidR="00826D02" w:rsidRPr="009F0DF3" w:rsidTr="00476FFC">
        <w:trPr>
          <w:gridBefore w:val="1"/>
          <w:wBefore w:w="26" w:type="dxa"/>
          <w:trHeight w:val="751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iscritti</w:t>
            </w:r>
          </w:p>
          <w:p w:rsidR="00D32E8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N._____________________________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Fino a 50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50 a 100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Da </w:t>
            </w:r>
            <w:proofErr w:type="gram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 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proofErr w:type="gram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over 65</w:t>
            </w:r>
          </w:p>
          <w:p w:rsidR="005B58E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N._____________________________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Fino a 10 pt5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11 a 30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</w:t>
            </w:r>
            <w:proofErr w:type="gram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31 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proofErr w:type="gram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iscritti a campionati</w:t>
            </w:r>
          </w:p>
          <w:p w:rsidR="005B58E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N:_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Fino al 10% 2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Dal 10% al 20% 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Dal 20 al 40% 10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11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Dal 40% in su 15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con disabilità</w:t>
            </w:r>
          </w:p>
          <w:p w:rsidR="00D32E8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N:_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Esperienza e qualifiche del soggetto proponente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Presenza e numero di allenatori e istruttori con curricula adeguati alle finalità della società (es.: laurea ISEF, in Scienze Motorie, corsi di formazione, etc.)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738"/>
              <w:gridCol w:w="1739"/>
            </w:tblGrid>
            <w:tr w:rsidR="00D32E82" w:rsidTr="005F5F83">
              <w:tc>
                <w:tcPr>
                  <w:tcW w:w="1738" w:type="dxa"/>
                </w:tcPr>
                <w:p w:rsidR="00D32E82" w:rsidRPr="009F0DF3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ind w:left="-8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Allenatore</w:t>
                  </w:r>
                </w:p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Curricula- </w:t>
                  </w:r>
                </w:p>
              </w:tc>
            </w:tr>
            <w:tr w:rsidR="00D32E82" w:rsidTr="005F5F83">
              <w:tc>
                <w:tcPr>
                  <w:tcW w:w="1738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32E82" w:rsidTr="005F5F83">
              <w:tc>
                <w:tcPr>
                  <w:tcW w:w="1738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32E82" w:rsidTr="005F5F83">
              <w:tc>
                <w:tcPr>
                  <w:tcW w:w="1738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32E82" w:rsidTr="005F5F83">
              <w:tc>
                <w:tcPr>
                  <w:tcW w:w="1738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32E82" w:rsidTr="005F5F83">
              <w:tc>
                <w:tcPr>
                  <w:tcW w:w="1738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D32E82" w:rsidRDefault="00D32E82" w:rsidP="00D32E8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2 punto per ogni istruttore qualificato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Apporti di fondi al Progetto, diversi dal contributo comunale</w:t>
            </w:r>
          </w:p>
        </w:tc>
        <w:tc>
          <w:tcPr>
            <w:tcW w:w="3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Autofinanziamento</w:t>
            </w:r>
          </w:p>
          <w:p w:rsidR="00D32E82" w:rsidRDefault="00D32E8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:rsidR="00D32E82" w:rsidRDefault="00D32E8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Importo:</w:t>
            </w:r>
          </w:p>
          <w:p w:rsidR="00D32E82" w:rsidRPr="009F0DF3" w:rsidRDefault="00D32E8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ind w:left="72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al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 5%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1 punti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5% e &lt;= 20%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5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20%% e  &lt;=30%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5 da aggiungere ai 5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30%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10 da aggiungere ai 10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Capacità di reperire fondi da altri Enti, Istituzioni e Soggetti Giuridici Diversi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5%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1 punti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D32E8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Importo:_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10%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4 al punto precedente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D32E8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Importo:_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30%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10 ai 5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D32E8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Importo:_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40%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20 ai 15 punti precedenti.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D-GRUPPI SPORTIVI:</w:t>
            </w:r>
          </w:p>
          <w:p w:rsidR="005B58E2" w:rsidRPr="00EE6D03" w:rsidRDefault="005B58E2" w:rsidP="005F5F83">
            <w:pPr>
              <w:pStyle w:val="Paragrafoelenco1"/>
              <w:tabs>
                <w:tab w:val="left" w:pos="337"/>
                <w:tab w:val="left" w:pos="2478"/>
              </w:tabs>
              <w:spacing w:line="240" w:lineRule="auto"/>
              <w:ind w:right="165"/>
              <w:rPr>
                <w:rFonts w:ascii="Verdana" w:hAnsi="Verdana"/>
                <w:sz w:val="20"/>
                <w:szCs w:val="20"/>
                <w:lang w:val="it-IT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it-IT"/>
              </w:rPr>
              <w:t>ai</w:t>
            </w:r>
            <w:proofErr w:type="gramEnd"/>
            <w:r>
              <w:rPr>
                <w:rFonts w:ascii="Verdana" w:hAnsi="Verdana"/>
                <w:sz w:val="20"/>
                <w:szCs w:val="20"/>
                <w:lang w:val="it-IT"/>
              </w:rPr>
              <w:t xml:space="preserve"> fini del presente bando si intendono le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società</w:t>
            </w:r>
            <w:proofErr w:type="spellEnd"/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polisportiva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  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che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gestiscono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, sotto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una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stessa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organizzazione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varie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discipline sportive, in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sezioni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professionistiche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e/o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amatoriali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>.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720"/>
              <w:contextualSpacing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Importo a Bilancio 10.000 importo massimo concedibile all’associazione </w:t>
            </w:r>
            <w:proofErr w:type="gramStart"/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>richiedente  €</w:t>
            </w:r>
            <w:proofErr w:type="gramEnd"/>
            <w:r w:rsidRPr="00516FD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8000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criterio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Dettaglio punti intermedi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Punteggio massimo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Qualità dell’iniziativa</w:t>
            </w:r>
          </w:p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atleti iscritti</w:t>
            </w:r>
            <w:r w:rsidR="00D32E82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D32E8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Fino a 50, 5pt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50 a 100, 10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Da 100 in poi 15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under 16</w:t>
            </w:r>
          </w:p>
          <w:p w:rsidR="005B58E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N:_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Fino a 20, 5pt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20 a 50, 10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50 a 100 15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over 65</w:t>
            </w:r>
          </w:p>
          <w:p w:rsidR="005B58E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N:_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Fino a 20, 5pt</w:t>
            </w: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20 a 50, 10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 50 a 100 15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atleti con disabilità</w:t>
            </w:r>
          </w:p>
          <w:p w:rsidR="005B58E2" w:rsidRPr="009F0DF3" w:rsidRDefault="00D32E8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N:_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Numero di discipline praticate</w:t>
            </w:r>
            <w:r w:rsidR="00826D02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826D02" w:rsidRDefault="00826D0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elenco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826D02" w:rsidRDefault="00826D02" w:rsidP="005F5F8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Default="00826D02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Default="00826D02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Default="00826D02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Default="00826D02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Pr="009F0DF3" w:rsidRDefault="00826D0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Almeno 2 discipline 5pt + 2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ogni disciplina aggiuntiva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15 punti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Rilevanza dei campionati a cui le squadre sono iscritte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738"/>
              <w:gridCol w:w="1739"/>
            </w:tblGrid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Squandra</w:t>
                  </w:r>
                  <w:proofErr w:type="spellEnd"/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campionato</w:t>
                  </w:r>
                  <w:proofErr w:type="gramEnd"/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right="-53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 di tornei a cui partecipano le squadre (1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ogni torneo+1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se il torneo è a carattere reginale o nazionale) fino a un massimo di 5 tornei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10 punti</w:t>
            </w: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attività</w:t>
            </w:r>
            <w:proofErr w:type="gram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continuative legate al sociale, disabilità</w:t>
            </w:r>
            <w:r w:rsidR="00826D02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826D02" w:rsidRDefault="00826D0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Descrizione:_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</w:t>
            </w:r>
          </w:p>
          <w:p w:rsidR="00826D02" w:rsidRDefault="00826D02" w:rsidP="005F5F8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Default="00826D02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Default="00826D02" w:rsidP="005F5F83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ogni attività durante l’anno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Fino a 25 </w:t>
            </w:r>
            <w:proofErr w:type="spellStart"/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pt</w:t>
            </w:r>
            <w:proofErr w:type="spellEnd"/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  <w:r w:rsidRPr="009F0DF3">
              <w:rPr>
                <w:rFonts w:ascii="Calibri" w:hAnsi="Calibri" w:cs="Calibri"/>
                <w:sz w:val="22"/>
                <w:szCs w:val="22"/>
              </w:rPr>
              <w:t>Esperienza e qualifiche del soggetto proponente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6D02" w:rsidRPr="009F0DF3" w:rsidTr="00476FFC">
        <w:trPr>
          <w:gridBefore w:val="1"/>
          <w:wBefore w:w="26" w:type="dxa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Presenza e numero di allenatori e istruttori con curricula adeguati alle finalità della società (es.: laurea ISEF, in Scienze Motorie, corsi di formazione, etc.)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738"/>
              <w:gridCol w:w="1739"/>
            </w:tblGrid>
            <w:tr w:rsidR="00826D02" w:rsidTr="005F5F83">
              <w:tc>
                <w:tcPr>
                  <w:tcW w:w="1738" w:type="dxa"/>
                </w:tcPr>
                <w:p w:rsidR="00826D02" w:rsidRPr="009F0DF3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ind w:left="-8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Allenatore</w:t>
                  </w:r>
                </w:p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Curricula- </w:t>
                  </w: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826D02" w:rsidTr="005F5F83">
              <w:tc>
                <w:tcPr>
                  <w:tcW w:w="1738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739" w:type="dxa"/>
                </w:tcPr>
                <w:p w:rsidR="00826D02" w:rsidRDefault="00826D02" w:rsidP="00826D02">
                  <w:pPr>
                    <w:tabs>
                      <w:tab w:val="left" w:pos="2478"/>
                    </w:tabs>
                    <w:spacing w:after="160" w:line="312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26D02" w:rsidRDefault="00826D0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26D02" w:rsidRPr="009F0DF3" w:rsidRDefault="00826D0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-82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 punti per ogni istruttore 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spacing w:after="160" w:line="312" w:lineRule="auto"/>
              <w:ind w:left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0DF3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Apporti di fondi al Progetto, diversi dal contributo comunale</w:t>
            </w:r>
          </w:p>
        </w:tc>
        <w:tc>
          <w:tcPr>
            <w:tcW w:w="3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Default="005B58E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Autofinanziamento</w:t>
            </w:r>
          </w:p>
          <w:p w:rsidR="00826D02" w:rsidRDefault="00826D0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:rsidR="00826D02" w:rsidRPr="009F0DF3" w:rsidRDefault="00826D02" w:rsidP="005F5F83">
            <w:pPr>
              <w:tabs>
                <w:tab w:val="left" w:pos="2478"/>
              </w:tabs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Importo:_</w:t>
            </w:r>
            <w:proofErr w:type="gramEnd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ind w:left="72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al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 5%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1 punti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5% e &lt;= 20%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5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20%% e  &lt;=30%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5 da aggiungere ai 5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E2" w:rsidRPr="009F0DF3" w:rsidRDefault="005B58E2" w:rsidP="005F5F83">
            <w:pPr>
              <w:tabs>
                <w:tab w:val="left" w:pos="2478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 xml:space="preserve">Autofinanziamento con fondi </w:t>
            </w:r>
            <w:proofErr w:type="gramStart"/>
            <w:r w:rsidRPr="009F0DF3">
              <w:rPr>
                <w:rFonts w:ascii="Calibri" w:eastAsia="Calibri" w:hAnsi="Calibri" w:cs="Calibri"/>
                <w:sz w:val="22"/>
                <w:szCs w:val="22"/>
              </w:rPr>
              <w:t>propri  &gt;</w:t>
            </w:r>
            <w:proofErr w:type="gramEnd"/>
            <w:r w:rsidRPr="009F0DF3">
              <w:rPr>
                <w:rFonts w:ascii="Calibri" w:eastAsia="Calibri" w:hAnsi="Calibri" w:cs="Calibri"/>
                <w:sz w:val="22"/>
                <w:szCs w:val="22"/>
              </w:rPr>
              <w:t>30%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Massimo punti 10 da aggiungere ai 10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bCs/>
                <w:sz w:val="22"/>
                <w:szCs w:val="22"/>
              </w:rPr>
              <w:t>Capacità di reperire fondi da altri Enti, Istituzioni e Soggetti Giuridici Diversi</w:t>
            </w:r>
            <w:r w:rsidR="00826D02">
              <w:rPr>
                <w:rFonts w:ascii="Calibri" w:eastAsia="Calibri" w:hAnsi="Calibri" w:cs="Calibri"/>
                <w:bCs/>
                <w:sz w:val="22"/>
                <w:szCs w:val="22"/>
              </w:rPr>
              <w:t>.</w:t>
            </w:r>
          </w:p>
          <w:p w:rsidR="00826D02" w:rsidRPr="009F0DF3" w:rsidRDefault="00826D0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Importo:_</w:t>
            </w:r>
            <w:proofErr w:type="gramEnd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______________________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5%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1 punti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10%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4 al punto precedente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30%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10 ai 5 punti precedenti</w:t>
            </w:r>
          </w:p>
        </w:tc>
      </w:tr>
      <w:tr w:rsidR="00826D02" w:rsidRPr="009F0DF3" w:rsidTr="00476FFC">
        <w:tc>
          <w:tcPr>
            <w:tcW w:w="14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E2" w:rsidRPr="009F0DF3" w:rsidRDefault="005B58E2" w:rsidP="005F5F83">
            <w:pPr>
              <w:tabs>
                <w:tab w:val="left" w:pos="2478"/>
              </w:tabs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Finanziamento ottenuto &lt; = 40% del valore del Progetto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58E2" w:rsidRPr="009F0DF3" w:rsidRDefault="005B58E2" w:rsidP="005F5F83">
            <w:pPr>
              <w:tabs>
                <w:tab w:val="left" w:pos="2478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F0DF3">
              <w:rPr>
                <w:rFonts w:ascii="Calibri" w:eastAsia="Calibri" w:hAnsi="Calibri" w:cs="Calibri"/>
                <w:sz w:val="22"/>
                <w:szCs w:val="22"/>
              </w:rPr>
              <w:t>Si sommano massimo punti 20 ai 15 punti precedenti.</w:t>
            </w:r>
          </w:p>
        </w:tc>
      </w:tr>
    </w:tbl>
    <w:p w:rsidR="00CB7931" w:rsidRDefault="00CB7931" w:rsidP="00E677FE">
      <w:pPr>
        <w:spacing w:after="0"/>
      </w:pPr>
    </w:p>
    <w:p w:rsidR="008B7423" w:rsidRPr="00C0430E" w:rsidRDefault="008B7423" w:rsidP="00E677FE">
      <w:pPr>
        <w:spacing w:after="0"/>
      </w:pPr>
    </w:p>
    <w:tbl>
      <w:tblPr>
        <w:tblStyle w:val="Grigliatabella"/>
        <w:tblW w:w="53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907"/>
      </w:tblGrid>
      <w:tr w:rsidR="00327C17" w:rsidRPr="00327C17" w:rsidTr="00814E8A">
        <w:tc>
          <w:tcPr>
            <w:tcW w:w="5000" w:type="pct"/>
            <w:gridSpan w:val="2"/>
            <w:shd w:val="clear" w:color="auto" w:fill="731F1C" w:themeFill="accent5"/>
          </w:tcPr>
          <w:p w:rsidR="00327C17" w:rsidRPr="00327C17" w:rsidRDefault="00327C17" w:rsidP="00327C17">
            <w:pPr>
              <w:spacing w:line="271" w:lineRule="auto"/>
              <w:rPr>
                <w:b/>
              </w:rPr>
            </w:pPr>
            <w:r w:rsidRPr="00327C17">
              <w:rPr>
                <w:b/>
              </w:rPr>
              <w:t>Piano Finanzi</w:t>
            </w:r>
            <w:r>
              <w:rPr>
                <w:b/>
              </w:rPr>
              <w:t>a</w:t>
            </w:r>
            <w:r w:rsidRPr="00327C17">
              <w:rPr>
                <w:b/>
              </w:rPr>
              <w:t>rio</w:t>
            </w:r>
            <w:r>
              <w:rPr>
                <w:b/>
              </w:rPr>
              <w:t xml:space="preserve"> – Spese Previste</w:t>
            </w: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Attività promozionali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Cancelleria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rPr>
                <w:lang w:bidi="it-IT"/>
              </w:rPr>
              <w:t>Spese personale esterno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Assicurazioni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Noleggio/affitto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  <w:rPr>
                <w:lang w:bidi="it-IT"/>
              </w:rPr>
            </w:pP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Spese amministrative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Spese materiali di consumo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Spese telefoniche</w:t>
            </w:r>
          </w:p>
        </w:tc>
        <w:tc>
          <w:tcPr>
            <w:tcW w:w="3034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Default="00327C17" w:rsidP="00327C17">
            <w:r>
              <w:t>Altro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/>
        </w:tc>
      </w:tr>
    </w:tbl>
    <w:p w:rsidR="00327C17" w:rsidRDefault="00327C17" w:rsidP="00E677FE">
      <w:pPr>
        <w:spacing w:after="0"/>
      </w:pPr>
    </w:p>
    <w:tbl>
      <w:tblPr>
        <w:tblStyle w:val="Grigliatabella"/>
        <w:tblW w:w="53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907"/>
      </w:tblGrid>
      <w:tr w:rsidR="00327C17" w:rsidRPr="00327C17" w:rsidTr="00814E8A">
        <w:tc>
          <w:tcPr>
            <w:tcW w:w="5000" w:type="pct"/>
            <w:gridSpan w:val="2"/>
            <w:shd w:val="clear" w:color="auto" w:fill="731F1C" w:themeFill="accent5"/>
          </w:tcPr>
          <w:p w:rsidR="00327C17" w:rsidRPr="00327C17" w:rsidRDefault="00327C17" w:rsidP="00814E8A">
            <w:pPr>
              <w:spacing w:line="271" w:lineRule="auto"/>
              <w:rPr>
                <w:b/>
              </w:rPr>
            </w:pPr>
            <w:r>
              <w:rPr>
                <w:b/>
              </w:rPr>
              <w:t>Piano di finanz</w:t>
            </w:r>
            <w:r w:rsidR="00814E8A">
              <w:rPr>
                <w:b/>
              </w:rPr>
              <w:t>iamento</w:t>
            </w: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Dalle casse Organizzazione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Contributi ricevuti da altri Enti e Istituzioni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5303B3" w:rsidP="005303B3">
            <w:pPr>
              <w:spacing w:line="271" w:lineRule="auto"/>
            </w:pPr>
            <w:r>
              <w:rPr>
                <w:lang w:bidi="it-IT"/>
              </w:rPr>
              <w:t xml:space="preserve">Entrate Previste </w:t>
            </w:r>
            <w:r w:rsidR="00327C17">
              <w:rPr>
                <w:lang w:bidi="it-IT"/>
              </w:rPr>
              <w:t xml:space="preserve"> 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C0430E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Sponsorizzazioni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814E8A">
        <w:tc>
          <w:tcPr>
            <w:tcW w:w="1966" w:type="pct"/>
            <w:vAlign w:val="bottom"/>
          </w:tcPr>
          <w:p w:rsidR="00327C17" w:rsidRPr="00327C17" w:rsidRDefault="00C0430E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Altre entrate previste</w:t>
            </w:r>
          </w:p>
        </w:tc>
        <w:tc>
          <w:tcPr>
            <w:tcW w:w="3034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</w:tbl>
    <w:p w:rsidR="00327C17" w:rsidRDefault="00327C17" w:rsidP="00E677FE">
      <w:pPr>
        <w:spacing w:after="0"/>
      </w:pPr>
    </w:p>
    <w:tbl>
      <w:tblPr>
        <w:tblStyle w:val="Grigliatabella"/>
        <w:tblW w:w="53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1982"/>
        <w:gridCol w:w="2128"/>
        <w:gridCol w:w="1798"/>
      </w:tblGrid>
      <w:tr w:rsidR="005552EE" w:rsidRPr="005552EE" w:rsidTr="00814E8A">
        <w:tc>
          <w:tcPr>
            <w:tcW w:w="5000" w:type="pct"/>
            <w:gridSpan w:val="4"/>
            <w:shd w:val="clear" w:color="auto" w:fill="731F1C" w:themeFill="accent5"/>
          </w:tcPr>
          <w:p w:rsidR="005552EE" w:rsidRPr="005552EE" w:rsidRDefault="005552EE" w:rsidP="005552EE">
            <w:pPr>
              <w:spacing w:line="271" w:lineRule="auto"/>
              <w:rPr>
                <w:b/>
              </w:rPr>
            </w:pPr>
            <w:r>
              <w:rPr>
                <w:b/>
              </w:rPr>
              <w:t>Richiesta all’Amministrazione Comunale</w:t>
            </w:r>
          </w:p>
        </w:tc>
      </w:tr>
      <w:tr w:rsidR="005303B3" w:rsidRPr="005552EE" w:rsidTr="00814E8A">
        <w:tc>
          <w:tcPr>
            <w:tcW w:w="1921" w:type="pct"/>
            <w:vAlign w:val="bottom"/>
          </w:tcPr>
          <w:p w:rsidR="005303B3" w:rsidRDefault="005303B3" w:rsidP="005552EE"/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:rsidR="005303B3" w:rsidRPr="005552EE" w:rsidRDefault="005303B3" w:rsidP="005552EE"/>
        </w:tc>
      </w:tr>
      <w:tr w:rsidR="005552EE" w:rsidRPr="005552EE" w:rsidTr="00814E8A">
        <w:tc>
          <w:tcPr>
            <w:tcW w:w="1921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Contributo</w:t>
            </w: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814E8A">
        <w:tc>
          <w:tcPr>
            <w:tcW w:w="1921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5303B3">
        <w:tc>
          <w:tcPr>
            <w:tcW w:w="1921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  <w:tc>
          <w:tcPr>
            <w:tcW w:w="1033" w:type="pct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  <w:tc>
          <w:tcPr>
            <w:tcW w:w="1109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  <w:tc>
          <w:tcPr>
            <w:tcW w:w="937" w:type="pct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814E8A">
        <w:tc>
          <w:tcPr>
            <w:tcW w:w="1921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Altro</w:t>
            </w:r>
            <w:r w:rsidR="005303B3">
              <w:t xml:space="preserve"> (descrizione)</w:t>
            </w:r>
          </w:p>
        </w:tc>
        <w:tc>
          <w:tcPr>
            <w:tcW w:w="3079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</w:tbl>
    <w:p w:rsidR="005552EE" w:rsidRDefault="005552EE" w:rsidP="00E677FE">
      <w:pPr>
        <w:spacing w:after="0"/>
      </w:pPr>
    </w:p>
    <w:p w:rsidR="005552EE" w:rsidRDefault="005552EE" w:rsidP="00E677FE">
      <w:pPr>
        <w:spacing w:after="0"/>
      </w:pPr>
    </w:p>
    <w:p w:rsidR="000B57B9" w:rsidRDefault="000B57B9" w:rsidP="00E677FE">
      <w:pPr>
        <w:spacing w:after="0"/>
      </w:pPr>
      <w:r>
        <w:t>Data………………………………………</w:t>
      </w:r>
    </w:p>
    <w:p w:rsidR="000B57B9" w:rsidRDefault="000B57B9" w:rsidP="00E677FE">
      <w:pPr>
        <w:spacing w:after="0"/>
      </w:pPr>
    </w:p>
    <w:p w:rsidR="000B57B9" w:rsidRDefault="000B57B9" w:rsidP="00E677FE">
      <w:pPr>
        <w:spacing w:after="0"/>
      </w:pPr>
      <w:r>
        <w:t>Firma del Legale Rappresentante ……………………………………………………………………</w:t>
      </w:r>
    </w:p>
    <w:p w:rsidR="00814E8A" w:rsidRDefault="00814E8A" w:rsidP="00E677FE">
      <w:pPr>
        <w:spacing w:after="0"/>
      </w:pPr>
    </w:p>
    <w:p w:rsidR="00356C80" w:rsidRPr="00356C80" w:rsidRDefault="00814E8A" w:rsidP="00E677FE">
      <w:pPr>
        <w:spacing w:after="0"/>
        <w:rPr>
          <w:rFonts w:cstheme="minorHAnsi"/>
          <w:sz w:val="22"/>
          <w:szCs w:val="22"/>
        </w:rPr>
      </w:pPr>
      <w:r w:rsidRPr="00356C80">
        <w:rPr>
          <w:rFonts w:cstheme="minorHAnsi"/>
          <w:sz w:val="22"/>
          <w:szCs w:val="22"/>
        </w:rPr>
        <w:t xml:space="preserve">Allegato: </w:t>
      </w:r>
    </w:p>
    <w:p w:rsidR="00356C80" w:rsidRPr="00356C80" w:rsidRDefault="00814E8A" w:rsidP="00FF2185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2"/>
          <w:szCs w:val="22"/>
        </w:rPr>
      </w:pPr>
      <w:proofErr w:type="gramStart"/>
      <w:r w:rsidRPr="00356C80">
        <w:rPr>
          <w:rFonts w:cstheme="minorHAnsi"/>
          <w:sz w:val="22"/>
          <w:szCs w:val="22"/>
        </w:rPr>
        <w:t>copia</w:t>
      </w:r>
      <w:proofErr w:type="gramEnd"/>
      <w:r w:rsidRPr="00356C80">
        <w:rPr>
          <w:rFonts w:cstheme="minorHAnsi"/>
          <w:sz w:val="22"/>
          <w:szCs w:val="22"/>
        </w:rPr>
        <w:t xml:space="preserve"> ultimo bilancio approvato</w:t>
      </w:r>
    </w:p>
    <w:p w:rsidR="00356C80" w:rsidRPr="00356C80" w:rsidRDefault="00356C80" w:rsidP="00FF2185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2"/>
          <w:szCs w:val="22"/>
        </w:rPr>
      </w:pPr>
      <w:r w:rsidRPr="00356C80">
        <w:rPr>
          <w:rFonts w:cstheme="minorHAnsi"/>
          <w:sz w:val="22"/>
          <w:szCs w:val="22"/>
        </w:rPr>
        <w:t xml:space="preserve"> </w:t>
      </w:r>
      <w:r w:rsidRPr="00356C80">
        <w:rPr>
          <w:rFonts w:eastAsia="Arial Unicode MS" w:cstheme="minorHAnsi"/>
          <w:bCs/>
          <w:sz w:val="22"/>
          <w:szCs w:val="22"/>
        </w:rPr>
        <w:t>Attestazione di esenzione ritenuta del 4% prevista per l’erogazione di contributi connessi all’esercizio di eventuali attività commerciali;</w:t>
      </w:r>
    </w:p>
    <w:p w:rsidR="00356C80" w:rsidRPr="00356C80" w:rsidRDefault="00356C80" w:rsidP="00FF2185">
      <w:pPr>
        <w:pStyle w:val="Paragrafoelenco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bCs/>
          <w:sz w:val="22"/>
          <w:szCs w:val="22"/>
        </w:rPr>
      </w:pPr>
      <w:r w:rsidRPr="00356C80">
        <w:rPr>
          <w:rFonts w:eastAsia="Arial Unicode MS" w:cstheme="minorHAnsi"/>
          <w:bCs/>
          <w:sz w:val="22"/>
          <w:szCs w:val="22"/>
        </w:rPr>
        <w:t xml:space="preserve">Attestazione fini </w:t>
      </w:r>
      <w:proofErr w:type="spellStart"/>
      <w:r w:rsidRPr="00356C80">
        <w:rPr>
          <w:rFonts w:eastAsia="Arial Unicode MS" w:cstheme="minorHAnsi"/>
          <w:bCs/>
          <w:sz w:val="22"/>
          <w:szCs w:val="22"/>
        </w:rPr>
        <w:t>durc</w:t>
      </w:r>
      <w:proofErr w:type="spellEnd"/>
    </w:p>
    <w:p w:rsidR="00356C80" w:rsidRPr="00327C17" w:rsidRDefault="00356C80" w:rsidP="00E677FE">
      <w:pPr>
        <w:spacing w:after="0"/>
      </w:pPr>
      <w:bookmarkStart w:id="0" w:name="_GoBack"/>
      <w:bookmarkEnd w:id="0"/>
    </w:p>
    <w:sectPr w:rsidR="00356C80" w:rsidRPr="00327C17" w:rsidSect="004A6C3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6E7" w:rsidRDefault="009656E7" w:rsidP="00650259">
      <w:pPr>
        <w:spacing w:after="0" w:line="240" w:lineRule="auto"/>
      </w:pPr>
      <w:r>
        <w:separator/>
      </w:r>
    </w:p>
  </w:endnote>
  <w:endnote w:type="continuationSeparator" w:id="0">
    <w:p w:rsidR="009656E7" w:rsidRDefault="009656E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E951EF1-5C42-4479-ADB9-911094222E54}"/>
    <w:embedBold r:id="rId2" w:fontKey="{7BE98547-F915-46CB-8C78-FC561AFF77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E8BF754-9BE5-4F4B-9DDD-86CB1C06BC86}"/>
    <w:embedBold r:id="rId4" w:fontKey="{2B6C724B-9758-41D6-AB5E-F5E791C83D4A}"/>
    <w:embedItalic r:id="rId5" w:fontKey="{FD08B2CD-6CCD-465A-A920-AD0DB00D08A1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C3F1DB5-046E-467B-8CF0-916519141E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5C2838-21CB-469C-A64B-6026214741B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4DD811F7-28A4-4998-B23D-6589FB5B57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5CE" w:rsidRDefault="000E35CE" w:rsidP="007F7B5D">
    <w:pPr>
      <w:pStyle w:val="Nessunaspaziatura"/>
    </w:pPr>
    <w:r>
      <w:t xml:space="preserve">Comune di Fiscaglia – Modulo richiesta contributi e /o agevolazioni </w:t>
    </w:r>
    <w:r w:rsidR="00814E8A">
      <w:t>sport</w:t>
    </w:r>
  </w:p>
  <w:p w:rsidR="000E35CE" w:rsidRDefault="000E35CE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6E7" w:rsidRDefault="009656E7" w:rsidP="00650259">
      <w:pPr>
        <w:spacing w:after="0" w:line="240" w:lineRule="auto"/>
      </w:pPr>
      <w:r>
        <w:separator/>
      </w:r>
    </w:p>
  </w:footnote>
  <w:footnote w:type="continuationSeparator" w:id="0">
    <w:p w:rsidR="009656E7" w:rsidRDefault="009656E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Look w:val="04A0" w:firstRow="1" w:lastRow="0" w:firstColumn="1" w:lastColumn="0" w:noHBand="0" w:noVBand="1"/>
    </w:tblPr>
    <w:tblGrid>
      <w:gridCol w:w="250"/>
      <w:gridCol w:w="9214"/>
    </w:tblGrid>
    <w:tr w:rsidR="00814E8A" w:rsidRPr="00814E8A" w:rsidTr="0076724B">
      <w:trPr>
        <w:trHeight w:val="990"/>
      </w:trPr>
      <w:tc>
        <w:tcPr>
          <w:tcW w:w="250" w:type="dxa"/>
          <w:vAlign w:val="center"/>
        </w:tcPr>
        <w:p w:rsidR="000E35CE" w:rsidRPr="00814E8A" w:rsidRDefault="000E35CE" w:rsidP="0090596C">
          <w:pPr>
            <w:pStyle w:val="Intestazione"/>
            <w:ind w:left="-108"/>
            <w:rPr>
              <w:color w:val="1E73AC" w:themeColor="accent2" w:themeTint="BF"/>
              <w:sz w:val="24"/>
            </w:rPr>
          </w:pPr>
          <w:bookmarkStart w:id="1" w:name="_Hlk521325785"/>
        </w:p>
      </w:tc>
      <w:tc>
        <w:tcPr>
          <w:tcW w:w="9214" w:type="dxa"/>
          <w:vAlign w:val="center"/>
        </w:tcPr>
        <w:p w:rsidR="000E35CE" w:rsidRPr="00814E8A" w:rsidRDefault="000E35CE" w:rsidP="00C12B21">
          <w:pPr>
            <w:pStyle w:val="Intestazione"/>
            <w:ind w:left="-108"/>
            <w:rPr>
              <w:rFonts w:ascii="Times New Roman" w:hAnsi="Times New Roman" w:cs="Times New Roman"/>
              <w:color w:val="1E73AC" w:themeColor="accent2" w:themeTint="BF"/>
              <w:sz w:val="24"/>
            </w:rPr>
          </w:pP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>Modulo</w:t>
          </w:r>
        </w:p>
        <w:p w:rsidR="000E35CE" w:rsidRPr="00814E8A" w:rsidRDefault="000E35CE" w:rsidP="00814E8A">
          <w:pPr>
            <w:pStyle w:val="Intestazione"/>
            <w:ind w:left="-108"/>
            <w:rPr>
              <w:rFonts w:ascii="Times New Roman" w:hAnsi="Times New Roman" w:cs="Times New Roman"/>
              <w:color w:val="1E73AC" w:themeColor="accent2" w:themeTint="BF"/>
              <w:sz w:val="24"/>
            </w:rPr>
          </w:pP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Richiesta Contributo Ordinario e/o Agevolazione per iniziativa programmata nell’anno </w:t>
          </w:r>
          <w:r w:rsidR="00814E8A"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>2021</w:t>
          </w:r>
          <w:r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 nel Comune di Fiscaglia</w:t>
          </w:r>
          <w:r w:rsidR="00814E8A" w:rsidRPr="00814E8A">
            <w:rPr>
              <w:rFonts w:ascii="Times New Roman" w:hAnsi="Times New Roman" w:cs="Times New Roman"/>
              <w:color w:val="1E73AC" w:themeColor="accent2" w:themeTint="BF"/>
              <w:sz w:val="24"/>
            </w:rPr>
            <w:t xml:space="preserve"> per Progetti Sportivi</w:t>
          </w:r>
        </w:p>
      </w:tc>
    </w:tr>
    <w:bookmarkEnd w:id="1"/>
  </w:tbl>
  <w:p w:rsidR="000E35CE" w:rsidRPr="00814E8A" w:rsidRDefault="000E35CE" w:rsidP="0090596C">
    <w:pPr>
      <w:pStyle w:val="Nessunaspaziatura"/>
      <w:spacing w:after="0"/>
      <w:rPr>
        <w:color w:val="1E73AC" w:themeColor="accent2" w:themeTint="BF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706CCA"/>
    <w:multiLevelType w:val="hybridMultilevel"/>
    <w:tmpl w:val="C6BCAA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1394D84"/>
    <w:multiLevelType w:val="hybridMultilevel"/>
    <w:tmpl w:val="F9C21E8C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0003D2"/>
    <w:multiLevelType w:val="hybridMultilevel"/>
    <w:tmpl w:val="7BA25C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B1013F4"/>
    <w:multiLevelType w:val="hybridMultilevel"/>
    <w:tmpl w:val="87D69F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7A54DC5"/>
    <w:multiLevelType w:val="hybridMultilevel"/>
    <w:tmpl w:val="D6A28342"/>
    <w:lvl w:ilvl="0" w:tplc="B7A61064">
      <w:start w:val="1"/>
      <w:numFmt w:val="upperLetter"/>
      <w:lvlText w:val="%1-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86410D0"/>
    <w:multiLevelType w:val="hybridMultilevel"/>
    <w:tmpl w:val="5AF28B08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1D25D6B"/>
    <w:multiLevelType w:val="hybridMultilevel"/>
    <w:tmpl w:val="1952A038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C5E69F5"/>
    <w:multiLevelType w:val="hybridMultilevel"/>
    <w:tmpl w:val="65FA94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8"/>
  </w:num>
  <w:num w:numId="6">
    <w:abstractNumId w:val="25"/>
  </w:num>
  <w:num w:numId="7">
    <w:abstractNumId w:val="9"/>
  </w:num>
  <w:num w:numId="8">
    <w:abstractNumId w:val="14"/>
  </w:num>
  <w:num w:numId="9">
    <w:abstractNumId w:val="23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3"/>
  </w:num>
  <w:num w:numId="15">
    <w:abstractNumId w:val="12"/>
  </w:num>
  <w:num w:numId="16">
    <w:abstractNumId w:val="21"/>
  </w:num>
  <w:num w:numId="17">
    <w:abstractNumId w:val="5"/>
  </w:num>
  <w:num w:numId="18">
    <w:abstractNumId w:val="29"/>
  </w:num>
  <w:num w:numId="19">
    <w:abstractNumId w:val="24"/>
  </w:num>
  <w:num w:numId="20">
    <w:abstractNumId w:val="19"/>
  </w:num>
  <w:num w:numId="21">
    <w:abstractNumId w:val="27"/>
  </w:num>
  <w:num w:numId="22">
    <w:abstractNumId w:val="6"/>
  </w:num>
  <w:num w:numId="23">
    <w:abstractNumId w:val="22"/>
  </w:num>
  <w:num w:numId="24">
    <w:abstractNumId w:val="26"/>
  </w:num>
  <w:num w:numId="25">
    <w:abstractNumId w:val="4"/>
  </w:num>
  <w:num w:numId="26">
    <w:abstractNumId w:val="17"/>
  </w:num>
  <w:num w:numId="27">
    <w:abstractNumId w:val="28"/>
  </w:num>
  <w:num w:numId="28">
    <w:abstractNumId w:val="8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21"/>
    <w:rsid w:val="000456E1"/>
    <w:rsid w:val="00052382"/>
    <w:rsid w:val="0006568A"/>
    <w:rsid w:val="00076F0F"/>
    <w:rsid w:val="00084253"/>
    <w:rsid w:val="000B57B9"/>
    <w:rsid w:val="000D1F49"/>
    <w:rsid w:val="000E35CE"/>
    <w:rsid w:val="00137BF2"/>
    <w:rsid w:val="001727CA"/>
    <w:rsid w:val="00226786"/>
    <w:rsid w:val="002928D0"/>
    <w:rsid w:val="002C56E6"/>
    <w:rsid w:val="00327C17"/>
    <w:rsid w:val="00356C80"/>
    <w:rsid w:val="00361E11"/>
    <w:rsid w:val="003A4E3D"/>
    <w:rsid w:val="003B4744"/>
    <w:rsid w:val="003F0847"/>
    <w:rsid w:val="0040090B"/>
    <w:rsid w:val="0046302A"/>
    <w:rsid w:val="00476FFC"/>
    <w:rsid w:val="00487D2D"/>
    <w:rsid w:val="004A6C32"/>
    <w:rsid w:val="004D5D62"/>
    <w:rsid w:val="005112D0"/>
    <w:rsid w:val="005303B3"/>
    <w:rsid w:val="005552EE"/>
    <w:rsid w:val="00577E06"/>
    <w:rsid w:val="00590C78"/>
    <w:rsid w:val="005A3BF7"/>
    <w:rsid w:val="005B58E2"/>
    <w:rsid w:val="005F2035"/>
    <w:rsid w:val="005F7990"/>
    <w:rsid w:val="0063739C"/>
    <w:rsid w:val="00650259"/>
    <w:rsid w:val="006D70EE"/>
    <w:rsid w:val="00713EC1"/>
    <w:rsid w:val="007473E4"/>
    <w:rsid w:val="0076724B"/>
    <w:rsid w:val="00770F25"/>
    <w:rsid w:val="007A35A8"/>
    <w:rsid w:val="007B0A85"/>
    <w:rsid w:val="007C6A52"/>
    <w:rsid w:val="007F7B5D"/>
    <w:rsid w:val="00814E8A"/>
    <w:rsid w:val="0082043E"/>
    <w:rsid w:val="00826D02"/>
    <w:rsid w:val="00836129"/>
    <w:rsid w:val="008B7423"/>
    <w:rsid w:val="008E203A"/>
    <w:rsid w:val="008F0105"/>
    <w:rsid w:val="0090596C"/>
    <w:rsid w:val="0091229C"/>
    <w:rsid w:val="00940E73"/>
    <w:rsid w:val="009656E7"/>
    <w:rsid w:val="0098597D"/>
    <w:rsid w:val="009F619A"/>
    <w:rsid w:val="009F6DDE"/>
    <w:rsid w:val="00A370A8"/>
    <w:rsid w:val="00A449E9"/>
    <w:rsid w:val="00A57563"/>
    <w:rsid w:val="00B05D27"/>
    <w:rsid w:val="00BB2358"/>
    <w:rsid w:val="00BD4753"/>
    <w:rsid w:val="00BD5CB1"/>
    <w:rsid w:val="00BE62EE"/>
    <w:rsid w:val="00BF7FFB"/>
    <w:rsid w:val="00C003BA"/>
    <w:rsid w:val="00C0430E"/>
    <w:rsid w:val="00C12B21"/>
    <w:rsid w:val="00C46878"/>
    <w:rsid w:val="00CB4A51"/>
    <w:rsid w:val="00CB7931"/>
    <w:rsid w:val="00CD4532"/>
    <w:rsid w:val="00CD47B0"/>
    <w:rsid w:val="00CD70CE"/>
    <w:rsid w:val="00CE6104"/>
    <w:rsid w:val="00CE7918"/>
    <w:rsid w:val="00D16163"/>
    <w:rsid w:val="00D32E82"/>
    <w:rsid w:val="00D632EB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07811"/>
    <w:rsid w:val="00F230F0"/>
    <w:rsid w:val="00F52451"/>
    <w:rsid w:val="00F533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27C17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2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B7931"/>
    <w:pPr>
      <w:ind w:left="720"/>
      <w:contextualSpacing/>
    </w:pPr>
  </w:style>
  <w:style w:type="paragraph" w:customStyle="1" w:styleId="Paragrafoelenco1">
    <w:name w:val="Paragrafo elenco1"/>
    <w:basedOn w:val="Normale"/>
    <w:rsid w:val="005B58E2"/>
    <w:pPr>
      <w:widowControl w:val="0"/>
      <w:spacing w:after="0" w:line="298" w:lineRule="exact"/>
      <w:ind w:left="375" w:hanging="360"/>
      <w:jc w:val="both"/>
    </w:pPr>
    <w:rPr>
      <w:rFonts w:ascii="Times New Roman" w:eastAsia="Calibri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.chiarini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392ECA32CF46F49C88F68ACD015D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511D36-C7CB-43F5-A34E-064FC3D134AB}"/>
      </w:docPartPr>
      <w:docPartBody>
        <w:p w:rsidR="00820331" w:rsidRDefault="007F22E1">
          <w:pPr>
            <w:pStyle w:val="EE392ECA32CF46F49C88F68ACD015D92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CFABD7B772654FB5A952EEA4656108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F2F717-C8B2-4A70-BCB8-3A2059986C11}"/>
      </w:docPartPr>
      <w:docPartBody>
        <w:p w:rsidR="00820331" w:rsidRDefault="007F22E1">
          <w:pPr>
            <w:pStyle w:val="CFABD7B772654FB5A952EEA465610863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E2FBB99A86A649B8B82CABC7261C75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BD6C0D-9598-4C5B-9760-99A491BFD364}"/>
      </w:docPartPr>
      <w:docPartBody>
        <w:p w:rsidR="00820331" w:rsidRDefault="007F22E1">
          <w:pPr>
            <w:pStyle w:val="E2FBB99A86A649B8B82CABC7261C7519"/>
          </w:pPr>
          <w:r w:rsidRPr="0090596C">
            <w:rPr>
              <w:lang w:bidi="it-IT"/>
            </w:rPr>
            <w:t>Indirizzo</w:t>
          </w:r>
        </w:p>
      </w:docPartBody>
    </w:docPart>
    <w:docPart>
      <w:docPartPr>
        <w:name w:val="CD205F2336AF4B8BB71D289088C1B8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39B7F2-A0E1-4F2B-AA5F-208576FB5924}"/>
      </w:docPartPr>
      <w:docPartBody>
        <w:p w:rsidR="00820331" w:rsidRDefault="007F22E1">
          <w:pPr>
            <w:pStyle w:val="CD205F2336AF4B8BB71D289088C1B834"/>
          </w:pPr>
          <w:r w:rsidRPr="0090596C">
            <w:rPr>
              <w:lang w:bidi="it-IT"/>
            </w:rPr>
            <w:t>Città/stato/CAP</w:t>
          </w:r>
        </w:p>
      </w:docPartBody>
    </w:docPart>
    <w:docPart>
      <w:docPartPr>
        <w:name w:val="982C3C4AABCE4EA78B998A4AD187E5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9BC20B-8EDF-412F-8B4A-A214A4D766B8}"/>
      </w:docPartPr>
      <w:docPartBody>
        <w:p w:rsidR="00820331" w:rsidRDefault="007F22E1">
          <w:pPr>
            <w:pStyle w:val="982C3C4AABCE4EA78B998A4AD187E52F"/>
          </w:pPr>
          <w:r w:rsidRPr="0090596C">
            <w:rPr>
              <w:lang w:bidi="it-IT"/>
            </w:rPr>
            <w:t>Telefono</w:t>
          </w:r>
        </w:p>
      </w:docPartBody>
    </w:docPart>
    <w:docPart>
      <w:docPartPr>
        <w:name w:val="72535467DF3F42BA82E81DAF56C50E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8B9656-56C1-42D3-AC2A-4D52C2006184}"/>
      </w:docPartPr>
      <w:docPartBody>
        <w:p w:rsidR="00820331" w:rsidRDefault="007F22E1">
          <w:pPr>
            <w:pStyle w:val="72535467DF3F42BA82E81DAF56C50EB3"/>
          </w:pPr>
          <w:r w:rsidRPr="0090596C">
            <w:rPr>
              <w:lang w:bidi="it-IT"/>
            </w:rPr>
            <w:t>Indirizzo di posta elettronica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84"/>
    <w:rsid w:val="007F22E1"/>
    <w:rsid w:val="007F680E"/>
    <w:rsid w:val="00820331"/>
    <w:rsid w:val="00AE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E0F5B074DD74E06B8639D46EC48D9DA">
    <w:name w:val="AE0F5B074DD74E06B8639D46EC48D9DA"/>
  </w:style>
  <w:style w:type="paragraph" w:customStyle="1" w:styleId="EE392ECA32CF46F49C88F68ACD015D92">
    <w:name w:val="EE392ECA32CF46F49C88F68ACD015D92"/>
  </w:style>
  <w:style w:type="paragraph" w:customStyle="1" w:styleId="CFABD7B772654FB5A952EEA465610863">
    <w:name w:val="CFABD7B772654FB5A952EEA465610863"/>
  </w:style>
  <w:style w:type="paragraph" w:customStyle="1" w:styleId="E2FBB99A86A649B8B82CABC7261C7519">
    <w:name w:val="E2FBB99A86A649B8B82CABC7261C7519"/>
  </w:style>
  <w:style w:type="paragraph" w:customStyle="1" w:styleId="CD205F2336AF4B8BB71D289088C1B834">
    <w:name w:val="CD205F2336AF4B8BB71D289088C1B834"/>
  </w:style>
  <w:style w:type="paragraph" w:customStyle="1" w:styleId="982C3C4AABCE4EA78B998A4AD187E52F">
    <w:name w:val="982C3C4AABCE4EA78B998A4AD187E52F"/>
  </w:style>
  <w:style w:type="paragraph" w:customStyle="1" w:styleId="822DCD0A81C447A181020B0A85791699">
    <w:name w:val="822DCD0A81C447A181020B0A85791699"/>
  </w:style>
  <w:style w:type="paragraph" w:customStyle="1" w:styleId="72535467DF3F42BA82E81DAF56C50EB3">
    <w:name w:val="72535467DF3F42BA82E81DAF56C50EB3"/>
  </w:style>
  <w:style w:type="paragraph" w:customStyle="1" w:styleId="8A733F69BEDC450384841CFF03517DA3">
    <w:name w:val="8A733F69BEDC450384841CFF03517DA3"/>
  </w:style>
  <w:style w:type="paragraph" w:customStyle="1" w:styleId="29FBA5818A45450C82DC74E8409409E3">
    <w:name w:val="29FBA5818A45450C82DC74E8409409E3"/>
  </w:style>
  <w:style w:type="paragraph" w:customStyle="1" w:styleId="AFA216F7675846AAB4C3FFBED62F5EE6">
    <w:name w:val="AFA216F7675846AAB4C3FFBED62F5EE6"/>
  </w:style>
  <w:style w:type="paragraph" w:customStyle="1" w:styleId="3C31C46F1D24419AAC858B4723D3DCAC">
    <w:name w:val="3C31C46F1D24419AAC858B4723D3DCAC"/>
  </w:style>
  <w:style w:type="paragraph" w:customStyle="1" w:styleId="D799D6AD1F2C497D81EF8CE43A092912">
    <w:name w:val="D799D6AD1F2C497D81EF8CE43A092912"/>
  </w:style>
  <w:style w:type="paragraph" w:customStyle="1" w:styleId="9B8152AF51F04E7FB71F1537748EC495">
    <w:name w:val="9B8152AF51F04E7FB71F1537748EC495"/>
  </w:style>
  <w:style w:type="paragraph" w:customStyle="1" w:styleId="7A0357947C8D4DC8A67304BD922180D8">
    <w:name w:val="7A0357947C8D4DC8A67304BD922180D8"/>
  </w:style>
  <w:style w:type="paragraph" w:customStyle="1" w:styleId="2C4F36F201C54DA1AD13E22B2C86F89B">
    <w:name w:val="2C4F36F201C54DA1AD13E22B2C86F89B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892F5F67592444D4A71775E1261075EC">
    <w:name w:val="892F5F67592444D4A71775E1261075EC"/>
  </w:style>
  <w:style w:type="paragraph" w:customStyle="1" w:styleId="C1555FA345144F82A127C500F21F9900">
    <w:name w:val="C1555FA345144F82A127C500F21F9900"/>
  </w:style>
  <w:style w:type="paragraph" w:customStyle="1" w:styleId="C81239E85BD641BB83E8E25C7998D1CC">
    <w:name w:val="C81239E85BD641BB83E8E25C7998D1CC"/>
  </w:style>
  <w:style w:type="paragraph" w:customStyle="1" w:styleId="012682680F6E480F959ABD3C4BEA0CC8">
    <w:name w:val="012682680F6E480F959ABD3C4BEA0CC8"/>
  </w:style>
  <w:style w:type="paragraph" w:customStyle="1" w:styleId="B53376D9865944D68C0257391BEFED6C">
    <w:name w:val="B53376D9865944D68C0257391BEFED6C"/>
  </w:style>
  <w:style w:type="paragraph" w:customStyle="1" w:styleId="357719721B97480487CDA4C21546AA31">
    <w:name w:val="357719721B97480487CDA4C21546AA31"/>
  </w:style>
  <w:style w:type="paragraph" w:customStyle="1" w:styleId="1AA8FAA491FD4EB08C52195BA68292FE">
    <w:name w:val="1AA8FAA491FD4EB08C52195BA68292FE"/>
  </w:style>
  <w:style w:type="paragraph" w:customStyle="1" w:styleId="3106C5FABACC4C0CA2D8D13D6B721A00">
    <w:name w:val="3106C5FABACC4C0CA2D8D13D6B721A00"/>
    <w:rsid w:val="00AE2B84"/>
  </w:style>
  <w:style w:type="paragraph" w:customStyle="1" w:styleId="5FF92B16EB4042B69B22EADDB6FCE74D">
    <w:name w:val="5FF92B16EB4042B69B22EADDB6FCE74D"/>
    <w:rsid w:val="00AE2B84"/>
  </w:style>
  <w:style w:type="paragraph" w:customStyle="1" w:styleId="5786547687CD42138C13314C3B9C2A62">
    <w:name w:val="5786547687CD42138C13314C3B9C2A62"/>
    <w:rsid w:val="00AE2B84"/>
  </w:style>
  <w:style w:type="paragraph" w:customStyle="1" w:styleId="8B40C08129324809938DD700FEBD8AE1">
    <w:name w:val="8B40C08129324809938DD700FEBD8AE1"/>
    <w:rsid w:val="00AE2B84"/>
  </w:style>
  <w:style w:type="paragraph" w:customStyle="1" w:styleId="54AF4E2558CD41749B0D02ABF7D20693">
    <w:name w:val="54AF4E2558CD41749B0D02ABF7D20693"/>
    <w:rsid w:val="00AE2B84"/>
  </w:style>
  <w:style w:type="paragraph" w:customStyle="1" w:styleId="7C83B25D31B346D795F2EFCA23F7DC25">
    <w:name w:val="7C83B25D31B346D795F2EFCA23F7DC25"/>
    <w:rsid w:val="00AE2B84"/>
  </w:style>
  <w:style w:type="paragraph" w:customStyle="1" w:styleId="3D1EF3E3C47845FBBE9F7CF899797315">
    <w:name w:val="3D1EF3E3C47845FBBE9F7CF899797315"/>
    <w:rsid w:val="00AE2B84"/>
  </w:style>
  <w:style w:type="paragraph" w:customStyle="1" w:styleId="53AC8F8F2ACF41FBBF90E415DF1B536E">
    <w:name w:val="53AC8F8F2ACF41FBBF90E415DF1B536E"/>
    <w:rsid w:val="00AE2B84"/>
  </w:style>
  <w:style w:type="paragraph" w:customStyle="1" w:styleId="DA2E663C5F054691A0CE41B4BACA5521">
    <w:name w:val="DA2E663C5F054691A0CE41B4BACA5521"/>
    <w:rsid w:val="00AE2B84"/>
  </w:style>
  <w:style w:type="paragraph" w:customStyle="1" w:styleId="85552757109349299F9D82E1881EAF22">
    <w:name w:val="85552757109349299F9D82E1881EAF22"/>
    <w:rsid w:val="00AE2B84"/>
  </w:style>
  <w:style w:type="paragraph" w:customStyle="1" w:styleId="6954F7044BB0477D9DE1286CC4A8E964">
    <w:name w:val="6954F7044BB0477D9DE1286CC4A8E964"/>
    <w:rsid w:val="00AE2B84"/>
  </w:style>
  <w:style w:type="paragraph" w:customStyle="1" w:styleId="FDD990C6BCD445269B72F4CFB2C991B6">
    <w:name w:val="FDD990C6BCD445269B72F4CFB2C991B6"/>
    <w:rsid w:val="00AE2B84"/>
  </w:style>
  <w:style w:type="paragraph" w:customStyle="1" w:styleId="DC2D219645964E3098081F03E02F0D92">
    <w:name w:val="DC2D219645964E3098081F03E02F0D92"/>
    <w:rsid w:val="00AE2B84"/>
  </w:style>
  <w:style w:type="paragraph" w:customStyle="1" w:styleId="DF609B370B9749CF960B82146B0FC609">
    <w:name w:val="DF609B370B9749CF960B82146B0FC609"/>
    <w:rsid w:val="00AE2B84"/>
  </w:style>
  <w:style w:type="paragraph" w:customStyle="1" w:styleId="9790F81FA4964A03B8E626AEF4C46C3B">
    <w:name w:val="9790F81FA4964A03B8E626AEF4C46C3B"/>
    <w:rsid w:val="00AE2B84"/>
  </w:style>
  <w:style w:type="paragraph" w:customStyle="1" w:styleId="7FD5A69D50E54824983500A0DB0A0A8C">
    <w:name w:val="7FD5A69D50E54824983500A0DB0A0A8C"/>
    <w:rsid w:val="00AE2B84"/>
  </w:style>
  <w:style w:type="paragraph" w:customStyle="1" w:styleId="50078D443D144E958B651493C5752F48">
    <w:name w:val="50078D443D144E958B651493C5752F48"/>
    <w:rsid w:val="00AE2B84"/>
  </w:style>
  <w:style w:type="paragraph" w:customStyle="1" w:styleId="23AE66401EBC4BD3851467BA7D61A1EB">
    <w:name w:val="23AE66401EBC4BD3851467BA7D61A1EB"/>
    <w:rsid w:val="00AE2B84"/>
  </w:style>
  <w:style w:type="paragraph" w:customStyle="1" w:styleId="DDBEF330B2DA4712827318560737CC95">
    <w:name w:val="DDBEF330B2DA4712827318560737CC95"/>
    <w:rsid w:val="00AE2B84"/>
  </w:style>
  <w:style w:type="paragraph" w:customStyle="1" w:styleId="1E32225871FA40BD852CA3B174BD5E79">
    <w:name w:val="1E32225871FA40BD852CA3B174BD5E79"/>
    <w:rsid w:val="00AE2B84"/>
  </w:style>
  <w:style w:type="paragraph" w:customStyle="1" w:styleId="B5F28C1BCC604BE9AD392A7D4304AD5A">
    <w:name w:val="B5F28C1BCC604BE9AD392A7D4304AD5A"/>
    <w:rsid w:val="00AE2B84"/>
  </w:style>
  <w:style w:type="paragraph" w:customStyle="1" w:styleId="9B14CE15A4674412A7EE4A94161B1065">
    <w:name w:val="9B14CE15A4674412A7EE4A94161B1065"/>
    <w:rsid w:val="00AE2B84"/>
  </w:style>
  <w:style w:type="paragraph" w:customStyle="1" w:styleId="0E8DFE5CCC63461AB6625FF9E12350AF">
    <w:name w:val="0E8DFE5CCC63461AB6625FF9E12350AF"/>
    <w:rsid w:val="00AE2B84"/>
  </w:style>
  <w:style w:type="paragraph" w:customStyle="1" w:styleId="FEA891FAD40E4CC99D28170A2287BD18">
    <w:name w:val="FEA891FAD40E4CC99D28170A2287BD18"/>
    <w:rsid w:val="00AE2B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dc4bcd6-49db-4c07-9060-8acfc67cef9f"/>
    <ds:schemaRef ds:uri="http://purl.org/dc/elements/1.1/"/>
    <ds:schemaRef ds:uri="http://schemas.microsoft.com/office/2006/metadata/properties"/>
    <ds:schemaRef ds:uri="fb0879af-3eba-417a-a55a-ffe6dcd6ca7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directory.dotx</Template>
  <TotalTime>0</TotalTime>
  <Pages>14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2021-09-06T13:27:00Z</dcterms:created>
  <dcterms:modified xsi:type="dcterms:W3CDTF">2021-12-02T15:32:00Z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